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Pr="00A355C7" w:rsidRDefault="00461F7F" w:rsidP="00834CA5">
      <w:pPr>
        <w:jc w:val="center"/>
        <w:rPr>
          <w:rFonts w:ascii="Arial" w:hAnsi="Arial"/>
          <w:i/>
          <w:sz w:val="22"/>
          <w:szCs w:val="22"/>
        </w:rPr>
      </w:pP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 w:rsidRPr="00A355C7">
        <w:rPr>
          <w:rFonts w:ascii="Arial" w:hAnsi="Arial"/>
          <w:i/>
          <w:sz w:val="22"/>
          <w:szCs w:val="22"/>
        </w:rPr>
        <w:t>Załącznik nr 8</w:t>
      </w:r>
    </w:p>
    <w:p w:rsidR="00461F7F" w:rsidRDefault="00461F7F" w:rsidP="00AF177E">
      <w:pPr>
        <w:rPr>
          <w:rFonts w:ascii="Arial" w:hAnsi="Arial"/>
          <w:b/>
          <w:sz w:val="28"/>
          <w:szCs w:val="28"/>
        </w:rPr>
      </w:pPr>
    </w:p>
    <w:p w:rsidR="00461F7F" w:rsidRPr="00834CA5" w:rsidRDefault="00461F7F" w:rsidP="00834CA5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 WZÓR UMOWY</w:t>
      </w:r>
    </w:p>
    <w:p w:rsidR="00461F7F" w:rsidRDefault="00461F7F" w:rsidP="007B28BB">
      <w:pPr>
        <w:rPr>
          <w:sz w:val="28"/>
          <w:szCs w:val="28"/>
        </w:rPr>
      </w:pPr>
    </w:p>
    <w:p w:rsidR="00461F7F" w:rsidRDefault="00461F7F" w:rsidP="007B28BB">
      <w:pPr>
        <w:rPr>
          <w:sz w:val="28"/>
          <w:szCs w:val="28"/>
        </w:rPr>
      </w:pPr>
    </w:p>
    <w:p w:rsidR="00461F7F" w:rsidRDefault="00461F7F" w:rsidP="00B079EE">
      <w:pPr>
        <w:jc w:val="both"/>
      </w:pPr>
      <w:r>
        <w:t>Dnia……………..r.</w:t>
      </w:r>
      <w:r w:rsidRPr="00B079EE">
        <w:t xml:space="preserve"> pomiędzy Gminą Strzałkowo w imieniu, której działa</w:t>
      </w:r>
    </w:p>
    <w:p w:rsidR="00461F7F" w:rsidRPr="00B079EE" w:rsidRDefault="00461F7F" w:rsidP="00B079EE">
      <w:pPr>
        <w:jc w:val="both"/>
      </w:pPr>
    </w:p>
    <w:p w:rsidR="00461F7F" w:rsidRPr="00B079EE" w:rsidRDefault="00461F7F" w:rsidP="00B079EE">
      <w:pPr>
        <w:jc w:val="both"/>
      </w:pPr>
      <w:r w:rsidRPr="00B079EE">
        <w:rPr>
          <w:b/>
        </w:rPr>
        <w:t>Dariusz Grzywiński</w:t>
      </w:r>
      <w:r w:rsidRPr="00B079EE">
        <w:t xml:space="preserve"> – Wójt Gminy, zwaną dalej </w:t>
      </w:r>
      <w:r>
        <w:rPr>
          <w:b/>
          <w:i/>
        </w:rPr>
        <w:t>Zamawiający</w:t>
      </w:r>
    </w:p>
    <w:p w:rsidR="00461F7F" w:rsidRPr="00B079EE" w:rsidRDefault="00461F7F" w:rsidP="00B079EE">
      <w:pPr>
        <w:jc w:val="both"/>
      </w:pPr>
      <w:r w:rsidRPr="00B079EE">
        <w:t>a</w:t>
      </w:r>
    </w:p>
    <w:p w:rsidR="00461F7F" w:rsidRPr="00B079EE" w:rsidRDefault="00461F7F" w:rsidP="00F523F9">
      <w:pPr>
        <w:spacing w:line="360" w:lineRule="auto"/>
        <w:jc w:val="both"/>
        <w:rPr>
          <w:b/>
          <w:i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…………………………………………………………………………………………………………………………………………………………………………………………………………...</w:t>
      </w:r>
      <w:r w:rsidRPr="00B079EE">
        <w:t xml:space="preserve">zwanym dalej </w:t>
      </w:r>
      <w:r>
        <w:rPr>
          <w:b/>
          <w:i/>
        </w:rPr>
        <w:t>Przedsiębiorca</w:t>
      </w:r>
      <w:r w:rsidRPr="00B079EE">
        <w:rPr>
          <w:b/>
          <w:i/>
        </w:rPr>
        <w:t>,</w:t>
      </w:r>
    </w:p>
    <w:p w:rsidR="00461F7F" w:rsidRDefault="00461F7F" w:rsidP="00F523F9">
      <w:pPr>
        <w:spacing w:line="360" w:lineRule="auto"/>
        <w:jc w:val="both"/>
      </w:pPr>
      <w:r w:rsidRPr="00B079EE">
        <w:t>zostaje zawarta umowa następującej treści:</w:t>
      </w:r>
    </w:p>
    <w:p w:rsidR="00461F7F" w:rsidRPr="00686F8C" w:rsidRDefault="00461F7F" w:rsidP="001E0019">
      <w:pPr>
        <w:spacing w:line="276" w:lineRule="auto"/>
        <w:jc w:val="center"/>
        <w:rPr>
          <w:snapToGrid w:val="0"/>
        </w:rPr>
      </w:pPr>
      <w:r w:rsidRPr="00686F8C">
        <w:rPr>
          <w:snapToGrid w:val="0"/>
        </w:rPr>
        <w:t>§ 1.</w:t>
      </w:r>
    </w:p>
    <w:p w:rsidR="00461F7F" w:rsidRDefault="00461F7F" w:rsidP="003A6030">
      <w:pPr>
        <w:numPr>
          <w:ilvl w:val="0"/>
          <w:numId w:val="4"/>
        </w:numPr>
        <w:jc w:val="both"/>
      </w:pPr>
      <w:r w:rsidRPr="00686F8C">
        <w:rPr>
          <w:rFonts w:eastAsia="MS Mincho"/>
          <w:bCs/>
        </w:rPr>
        <w:t>Zamawiający</w:t>
      </w:r>
      <w:r w:rsidRPr="00686F8C">
        <w:rPr>
          <w:rFonts w:eastAsia="MS Mincho"/>
        </w:rPr>
        <w:t xml:space="preserve"> jako </w:t>
      </w:r>
      <w:r w:rsidRPr="0089411E">
        <w:rPr>
          <w:rFonts w:eastAsia="MS Mincho"/>
        </w:rPr>
        <w:t>właściciel oczyszczalni ścieków, s</w:t>
      </w:r>
      <w:r>
        <w:rPr>
          <w:rFonts w:eastAsia="MS Mincho"/>
        </w:rPr>
        <w:t xml:space="preserve">ieci i urządzeń sieci kanalizacji sanitarnej, sieci </w:t>
      </w:r>
      <w:r w:rsidRPr="0089411E">
        <w:rPr>
          <w:rFonts w:eastAsia="MS Mincho"/>
        </w:rPr>
        <w:t>i urządzeń wodociągowych</w:t>
      </w:r>
      <w:r>
        <w:rPr>
          <w:rFonts w:eastAsia="MS Mincho"/>
        </w:rPr>
        <w:t>, ujęć wody oraz stacji uzdatniania wody</w:t>
      </w:r>
      <w:r w:rsidRPr="0089411E">
        <w:rPr>
          <w:rFonts w:eastAsia="MS Mincho"/>
        </w:rPr>
        <w:t xml:space="preserve"> na terenie gminy Strzałkowo zleca Przedsiębiorcy ich eksploatację</w:t>
      </w:r>
      <w:r w:rsidRPr="00686F8C">
        <w:rPr>
          <w:rFonts w:eastAsia="MS Mincho"/>
        </w:rPr>
        <w:t xml:space="preserve"> i konserwację </w:t>
      </w:r>
      <w:r>
        <w:rPr>
          <w:rFonts w:eastAsia="MS Mincho"/>
          <w:bCs/>
        </w:rPr>
        <w:t xml:space="preserve">na okres </w:t>
      </w:r>
      <w:r>
        <w:t xml:space="preserve">od dnia 01.01.2016 r. do dnia 31.12.2018 </w:t>
      </w:r>
      <w:r w:rsidRPr="000306CC">
        <w:t>r.</w:t>
      </w:r>
      <w:r>
        <w:t xml:space="preserve"> Powierzenie w/w majątku następuje na zasadzie dzierżawy.</w:t>
      </w:r>
    </w:p>
    <w:p w:rsidR="00461F7F" w:rsidRDefault="00461F7F" w:rsidP="00391B08">
      <w:pPr>
        <w:numPr>
          <w:ilvl w:val="0"/>
          <w:numId w:val="4"/>
        </w:numPr>
        <w:jc w:val="both"/>
      </w:pPr>
      <w:r>
        <w:t>Dla celów niniejszej umowy pod pojęciem:</w:t>
      </w:r>
    </w:p>
    <w:p w:rsidR="00461F7F" w:rsidRDefault="00461F7F" w:rsidP="007C0548">
      <w:pPr>
        <w:numPr>
          <w:ilvl w:val="0"/>
          <w:numId w:val="30"/>
        </w:numPr>
        <w:tabs>
          <w:tab w:val="clear" w:pos="1505"/>
          <w:tab w:val="num" w:pos="720"/>
        </w:tabs>
        <w:ind w:left="720"/>
        <w:jc w:val="both"/>
      </w:pPr>
      <w:r>
        <w:t>urządzenia kanalizacyjne – należy rozumieć sieci kanalizacyjne, wyloty urządzeń kanalizacyjnych służące do wprowadzania ścieków do wód lub do ziemi, oczyszczalnie ścieków, przepompownie, tłocznie, przyłącza,</w:t>
      </w:r>
    </w:p>
    <w:p w:rsidR="00461F7F" w:rsidRDefault="00461F7F" w:rsidP="007C0548">
      <w:pPr>
        <w:numPr>
          <w:ilvl w:val="0"/>
          <w:numId w:val="30"/>
        </w:numPr>
        <w:tabs>
          <w:tab w:val="clear" w:pos="1505"/>
          <w:tab w:val="num" w:pos="720"/>
        </w:tabs>
        <w:ind w:left="720"/>
        <w:jc w:val="both"/>
      </w:pPr>
      <w:r>
        <w:t>urządzenia wodociągowe – należy rozumieć ujęcia wód powierzchniowych i podziemnych, studnie publiczne, urządzenia służące do magazynowania i uzdatniania wód, sieci wodociągowe, urządzenia regulujące ciśnienie wody, przyłącza.</w:t>
      </w:r>
    </w:p>
    <w:p w:rsidR="00461F7F" w:rsidRPr="00686F8C" w:rsidRDefault="00461F7F" w:rsidP="00391B08">
      <w:pPr>
        <w:numPr>
          <w:ilvl w:val="0"/>
          <w:numId w:val="4"/>
        </w:numPr>
        <w:jc w:val="both"/>
      </w:pPr>
      <w:r w:rsidRPr="00686F8C">
        <w:rPr>
          <w:snapToGrid w:val="0"/>
        </w:rPr>
        <w:t xml:space="preserve">Wybór </w:t>
      </w:r>
      <w:r w:rsidRPr="00686F8C">
        <w:t>Przedsiębiorc</w:t>
      </w:r>
      <w:r w:rsidRPr="00686F8C">
        <w:rPr>
          <w:snapToGrid w:val="0"/>
        </w:rPr>
        <w:t>y dokonany został zgodnie z us</w:t>
      </w:r>
      <w:r>
        <w:rPr>
          <w:snapToGrid w:val="0"/>
        </w:rPr>
        <w:t xml:space="preserve">tawą Prawo zamówień publicznych </w:t>
      </w:r>
      <w:r>
        <w:rPr>
          <w:snapToGrid w:val="0"/>
        </w:rPr>
        <w:br/>
      </w:r>
      <w:r w:rsidRPr="00686F8C">
        <w:rPr>
          <w:snapToGrid w:val="0"/>
        </w:rPr>
        <w:t>z dnia 29.01.2004 r. (</w:t>
      </w:r>
      <w:r>
        <w:t>Dz. U. z 2013 r., poz. 907</w:t>
      </w:r>
      <w:r w:rsidRPr="00686F8C">
        <w:t xml:space="preserve"> z późn. zm.</w:t>
      </w:r>
      <w:r w:rsidRPr="00686F8C">
        <w:rPr>
          <w:snapToGrid w:val="0"/>
        </w:rPr>
        <w:t>) w trybie przetargu nieograniczonego.</w:t>
      </w:r>
    </w:p>
    <w:p w:rsidR="00461F7F" w:rsidRPr="0064168C" w:rsidRDefault="00461F7F" w:rsidP="003A6030">
      <w:pPr>
        <w:numPr>
          <w:ilvl w:val="0"/>
          <w:numId w:val="4"/>
        </w:numPr>
        <w:jc w:val="both"/>
      </w:pPr>
      <w:r w:rsidRPr="00686F8C">
        <w:rPr>
          <w:snapToGrid w:val="0"/>
        </w:rPr>
        <w:t xml:space="preserve">Oferta </w:t>
      </w:r>
      <w:r w:rsidRPr="00686F8C">
        <w:t>Przedsiębiorc</w:t>
      </w:r>
      <w:r>
        <w:rPr>
          <w:snapToGrid w:val="0"/>
        </w:rPr>
        <w:t xml:space="preserve">y stanowi załącznik nr …. do </w:t>
      </w:r>
      <w:r w:rsidRPr="00686F8C">
        <w:rPr>
          <w:snapToGrid w:val="0"/>
        </w:rPr>
        <w:t xml:space="preserve"> </w:t>
      </w:r>
      <w:r>
        <w:rPr>
          <w:snapToGrid w:val="0"/>
        </w:rPr>
        <w:t xml:space="preserve">niniejszej </w:t>
      </w:r>
      <w:r w:rsidRPr="00686F8C">
        <w:rPr>
          <w:snapToGrid w:val="0"/>
        </w:rPr>
        <w:t>umowy.</w:t>
      </w:r>
    </w:p>
    <w:p w:rsidR="00461F7F" w:rsidRPr="0064168C" w:rsidRDefault="00461F7F" w:rsidP="003A6030">
      <w:pPr>
        <w:numPr>
          <w:ilvl w:val="0"/>
          <w:numId w:val="4"/>
        </w:numPr>
        <w:jc w:val="both"/>
      </w:pPr>
      <w:r w:rsidRPr="00686F8C">
        <w:rPr>
          <w:rFonts w:eastAsia="MS Mincho"/>
        </w:rPr>
        <w:t xml:space="preserve">Przekazanie </w:t>
      </w:r>
      <w:r>
        <w:rPr>
          <w:rFonts w:eastAsia="MS Mincho"/>
        </w:rPr>
        <w:t>przedmiotu umowy</w:t>
      </w:r>
      <w:r w:rsidRPr="00686F8C">
        <w:rPr>
          <w:rFonts w:eastAsia="MS Mincho"/>
        </w:rPr>
        <w:t xml:space="preserve"> </w:t>
      </w:r>
      <w:r w:rsidRPr="00686F8C">
        <w:rPr>
          <w:rFonts w:eastAsia="MS Mincho"/>
          <w:bCs/>
        </w:rPr>
        <w:t>Przedsiębiorcy nastąpi na podstawie protokołu</w:t>
      </w:r>
      <w:r w:rsidRPr="00686F8C">
        <w:rPr>
          <w:rFonts w:eastAsia="MS Mincho"/>
          <w:b/>
          <w:bCs/>
        </w:rPr>
        <w:t xml:space="preserve">, </w:t>
      </w:r>
      <w:r w:rsidRPr="00686F8C">
        <w:rPr>
          <w:rFonts w:eastAsia="MS Mincho"/>
          <w:bCs/>
        </w:rPr>
        <w:t>który</w:t>
      </w:r>
      <w:r w:rsidRPr="00686F8C">
        <w:rPr>
          <w:rFonts w:eastAsia="MS Mincho"/>
        </w:rPr>
        <w:t xml:space="preserve"> stanowi załącznik </w:t>
      </w:r>
      <w:r>
        <w:rPr>
          <w:rFonts w:eastAsia="MS Mincho"/>
        </w:rPr>
        <w:t>nr ……</w:t>
      </w:r>
      <w:r w:rsidRPr="00686F8C">
        <w:rPr>
          <w:rFonts w:eastAsia="MS Mincho"/>
        </w:rPr>
        <w:t>do niniejszej umowy.</w:t>
      </w:r>
    </w:p>
    <w:p w:rsidR="00461F7F" w:rsidRPr="0089411E" w:rsidRDefault="00461F7F" w:rsidP="00391B08">
      <w:pPr>
        <w:numPr>
          <w:ilvl w:val="0"/>
          <w:numId w:val="4"/>
        </w:numPr>
        <w:jc w:val="both"/>
      </w:pPr>
      <w:r>
        <w:t xml:space="preserve">W przypadku budowy nowych </w:t>
      </w:r>
      <w:r w:rsidRPr="0074558E">
        <w:t>urządzeń kanalizacyjnych</w:t>
      </w:r>
      <w:r>
        <w:t xml:space="preserve">  oraz  wodociągowych  będą one </w:t>
      </w:r>
      <w:r w:rsidRPr="0089411E">
        <w:t>każdorazowo przekazywane Przedsiębiorcy przez Zamawiającego protokołem zdawczo- odbiorczym.</w:t>
      </w:r>
    </w:p>
    <w:p w:rsidR="00461F7F" w:rsidRPr="0089411E" w:rsidRDefault="00461F7F" w:rsidP="00F523F9"/>
    <w:p w:rsidR="00461F7F" w:rsidRPr="0089411E" w:rsidRDefault="00461F7F" w:rsidP="0064168C">
      <w:pPr>
        <w:spacing w:line="276" w:lineRule="auto"/>
        <w:jc w:val="center"/>
        <w:rPr>
          <w:b/>
        </w:rPr>
      </w:pPr>
      <w:r w:rsidRPr="0089411E">
        <w:rPr>
          <w:b/>
        </w:rPr>
        <w:t>Obowiązki Zamawiającego</w:t>
      </w:r>
    </w:p>
    <w:p w:rsidR="00461F7F" w:rsidRPr="0089411E" w:rsidRDefault="00461F7F" w:rsidP="00090649">
      <w:pPr>
        <w:pStyle w:val="PlainText"/>
        <w:spacing w:after="120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89411E">
        <w:rPr>
          <w:rFonts w:ascii="Times New Roman" w:hAnsi="Times New Roman" w:cs="Times New Roman"/>
          <w:sz w:val="24"/>
          <w:szCs w:val="24"/>
        </w:rPr>
        <w:t>§ 2.</w:t>
      </w:r>
    </w:p>
    <w:p w:rsidR="00461F7F" w:rsidRDefault="00461F7F" w:rsidP="00AE6A54">
      <w:pPr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</w:pPr>
      <w:r w:rsidRPr="0089411E">
        <w:t xml:space="preserve">Zamawiający oświadcza, </w:t>
      </w:r>
      <w:r>
        <w:t xml:space="preserve">że jest prawnym właścicielem urządzeń wodociągowych i </w:t>
      </w:r>
      <w:r w:rsidRPr="00775594">
        <w:t xml:space="preserve">urządzeń </w:t>
      </w:r>
      <w:r>
        <w:t xml:space="preserve"> </w:t>
      </w:r>
      <w:r w:rsidRPr="00775594">
        <w:t>kanalizacyjnych</w:t>
      </w:r>
      <w:r>
        <w:t xml:space="preserve">, </w:t>
      </w:r>
      <w:r w:rsidRPr="00775594">
        <w:t>o których mowa w § 1 ust. 1</w:t>
      </w:r>
      <w:r>
        <w:t xml:space="preserve"> oraz nieruchomości, na których są one posadowione a są określone w protokole przekazania.</w:t>
      </w:r>
    </w:p>
    <w:p w:rsidR="00461F7F" w:rsidRDefault="00461F7F" w:rsidP="00AF177E">
      <w:pPr>
        <w:jc w:val="both"/>
      </w:pPr>
    </w:p>
    <w:p w:rsidR="00461F7F" w:rsidRPr="00FE495A" w:rsidRDefault="00461F7F" w:rsidP="007C0548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 w:rsidRPr="00FE495A">
        <w:rPr>
          <w:rFonts w:ascii="Times New Roman" w:hAnsi="Times New Roman" w:cs="Times New Roman"/>
          <w:sz w:val="24"/>
          <w:szCs w:val="24"/>
        </w:rPr>
        <w:t xml:space="preserve"> od</w:t>
      </w:r>
      <w:r>
        <w:rPr>
          <w:rFonts w:ascii="Times New Roman" w:hAnsi="Times New Roman" w:cs="Times New Roman"/>
          <w:sz w:val="24"/>
          <w:szCs w:val="24"/>
        </w:rPr>
        <w:t xml:space="preserve">daje Przedsiębiorcy przedmiot umowy, określony w ust. 1 do używania </w:t>
      </w:r>
      <w:r>
        <w:rPr>
          <w:rFonts w:ascii="Times New Roman" w:hAnsi="Times New Roman" w:cs="Times New Roman"/>
          <w:sz w:val="24"/>
          <w:szCs w:val="24"/>
        </w:rPr>
        <w:br/>
      </w:r>
      <w:r w:rsidRPr="00FE495A">
        <w:rPr>
          <w:rFonts w:ascii="Times New Roman" w:hAnsi="Times New Roman" w:cs="Times New Roman"/>
          <w:sz w:val="24"/>
          <w:szCs w:val="24"/>
        </w:rPr>
        <w:t xml:space="preserve">i pobierania pożytków wyłącznie związanych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z obsługą i eksploatacją ujęć wodnych, stacji uzdatniania wody, sieci i urządzeń wodociągowych, dostawą wody;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36EE">
        <w:rPr>
          <w:rFonts w:ascii="Times New Roman" w:hAnsi="Times New Roman" w:cs="Times New Roman"/>
          <w:color w:val="000000"/>
          <w:sz w:val="24"/>
          <w:szCs w:val="24"/>
        </w:rPr>
        <w:t>z obsługą i eksploatacją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495A">
        <w:rPr>
          <w:rFonts w:ascii="Times New Roman" w:hAnsi="Times New Roman" w:cs="Times New Roman"/>
          <w:sz w:val="24"/>
          <w:szCs w:val="24"/>
        </w:rPr>
        <w:t>oczyszczalni ścieków</w:t>
      </w:r>
      <w:r>
        <w:rPr>
          <w:rFonts w:ascii="Times New Roman" w:hAnsi="Times New Roman" w:cs="Times New Roman"/>
          <w:sz w:val="24"/>
          <w:szCs w:val="24"/>
        </w:rPr>
        <w:t xml:space="preserve">, sieci kanalizacji sanitarnej oraz tłoczni i przepompowni, odbiorem </w:t>
      </w:r>
      <w:r>
        <w:rPr>
          <w:rFonts w:ascii="Times New Roman" w:hAnsi="Times New Roman" w:cs="Times New Roman"/>
          <w:sz w:val="24"/>
          <w:szCs w:val="24"/>
        </w:rPr>
        <w:br/>
        <w:t>i oczyszczaniem ścieków.</w:t>
      </w:r>
    </w:p>
    <w:p w:rsidR="00461F7F" w:rsidRDefault="00461F7F" w:rsidP="00AF177E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</w:p>
    <w:p w:rsidR="00461F7F" w:rsidRPr="00A3349D" w:rsidRDefault="00461F7F" w:rsidP="007C0548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 w:rsidRPr="000E0910">
        <w:rPr>
          <w:rFonts w:ascii="Times New Roman" w:hAnsi="Times New Roman" w:cs="Times New Roman"/>
          <w:sz w:val="24"/>
          <w:szCs w:val="24"/>
        </w:rPr>
        <w:t xml:space="preserve"> oświadcza, że przenosi posiadane uprawnienia z tytułu rękojmi i gwarancji jakości udzielone przez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E0910">
        <w:rPr>
          <w:rFonts w:ascii="Times New Roman" w:hAnsi="Times New Roman" w:cs="Times New Roman"/>
          <w:sz w:val="24"/>
          <w:szCs w:val="24"/>
        </w:rPr>
        <w:t>ykonawc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0E0910">
        <w:rPr>
          <w:rFonts w:ascii="Times New Roman" w:hAnsi="Times New Roman" w:cs="Times New Roman"/>
          <w:sz w:val="24"/>
          <w:szCs w:val="24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sieci i urządzeń wodociągowych, oczyszczalni ścieków,</w:t>
      </w:r>
      <w:r w:rsidRPr="00A3349D">
        <w:rPr>
          <w:color w:val="000000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sieci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i urządzeń </w:t>
      </w:r>
      <w:r>
        <w:rPr>
          <w:rFonts w:ascii="Times New Roman" w:hAnsi="Times New Roman" w:cs="Times New Roman"/>
          <w:color w:val="000000"/>
          <w:sz w:val="24"/>
          <w:szCs w:val="24"/>
        </w:rPr>
        <w:t>kanalizacji sanitarnej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 na Przedsiębiorcę</w:t>
      </w:r>
      <w:r w:rsidRPr="000E0910">
        <w:rPr>
          <w:rFonts w:ascii="Times New Roman" w:hAnsi="Times New Roman" w:cs="Times New Roman"/>
          <w:sz w:val="24"/>
          <w:szCs w:val="24"/>
        </w:rPr>
        <w:t xml:space="preserve">. Oświadczenie stanowi </w:t>
      </w:r>
      <w:r>
        <w:rPr>
          <w:rFonts w:ascii="Times New Roman" w:hAnsi="Times New Roman" w:cs="Times New Roman"/>
          <w:sz w:val="24"/>
          <w:szCs w:val="24"/>
        </w:rPr>
        <w:t>załącznik nr………</w:t>
      </w:r>
      <w:r w:rsidRPr="000E0910">
        <w:rPr>
          <w:rFonts w:ascii="Times New Roman" w:hAnsi="Times New Roman" w:cs="Times New Roman"/>
          <w:sz w:val="24"/>
          <w:szCs w:val="24"/>
        </w:rPr>
        <w:t xml:space="preserve"> do niniejszej umowy (dotyczy nowo</w:t>
      </w:r>
      <w:r>
        <w:rPr>
          <w:rFonts w:ascii="Times New Roman" w:hAnsi="Times New Roman" w:cs="Times New Roman"/>
          <w:sz w:val="24"/>
          <w:szCs w:val="24"/>
        </w:rPr>
        <w:t xml:space="preserve"> wybudowanych sieci i </w:t>
      </w:r>
      <w:r w:rsidRPr="000E0910">
        <w:rPr>
          <w:rFonts w:ascii="Times New Roman" w:hAnsi="Times New Roman" w:cs="Times New Roman"/>
          <w:sz w:val="24"/>
          <w:szCs w:val="24"/>
        </w:rPr>
        <w:t>urządzeń kanalizacyjnych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oraz sieci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i urządzeń wodociągowych ).</w:t>
      </w:r>
    </w:p>
    <w:p w:rsidR="00461F7F" w:rsidRDefault="00461F7F" w:rsidP="00FE2A0E">
      <w:pPr>
        <w:ind w:left="360" w:hanging="360"/>
      </w:pPr>
    </w:p>
    <w:p w:rsidR="00461F7F" w:rsidRDefault="00461F7F" w:rsidP="007C0548">
      <w:pPr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</w:pPr>
      <w:r>
        <w:t>Zamawiający upoważnia Przedsiębiorcę</w:t>
      </w:r>
      <w:r w:rsidRPr="00FE495A">
        <w:t xml:space="preserve"> do działania przed instytucjami kontrolującymi pracę oczysz</w:t>
      </w:r>
      <w:r>
        <w:t>czalni ścieków, sieci i urządzeń kanalizacji  sanitarnej oraz sieci i urządzeń wodociągowych.</w:t>
      </w:r>
    </w:p>
    <w:p w:rsidR="00461F7F" w:rsidRDefault="00461F7F" w:rsidP="00090649"/>
    <w:p w:rsidR="00461F7F" w:rsidRDefault="00461F7F" w:rsidP="007C0548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hanging="720"/>
        <w:jc w:val="both"/>
      </w:pPr>
      <w:r>
        <w:t>Zamawiający zobowiązuje się do:</w:t>
      </w:r>
    </w:p>
    <w:p w:rsidR="00461F7F" w:rsidRDefault="00461F7F" w:rsidP="00DD71F1">
      <w:pPr>
        <w:numPr>
          <w:ilvl w:val="0"/>
          <w:numId w:val="3"/>
        </w:numPr>
        <w:spacing w:line="276" w:lineRule="auto"/>
        <w:jc w:val="both"/>
      </w:pPr>
      <w:r>
        <w:t>udzielania pomocy w każdorazowym wejściu na teren w celu wykonania robót konserwacyjnych i remontowych,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 xml:space="preserve">uzgadniania projektów rozbudowy </w:t>
      </w:r>
      <w:r w:rsidRPr="0089411E">
        <w:t>lub budowy urządzeń wodociągowych</w:t>
      </w:r>
      <w:r>
        <w:t xml:space="preserve"> i urządzeń kanalizacyjnych oraz oczyszczalni ścieków,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 xml:space="preserve">ponoszenia odpowiedzialności za wszelkie roszczenia właścicieli nieruchomości związane </w:t>
      </w:r>
      <w:r>
        <w:br/>
        <w:t>z umieszczeniem urządzeń kanalizacyjnych będących przedmiotem umowy na ich nieruchomości z wyłączeniem roszczeń z tytułu powierzonych obowiązków Przedsiębiorcy  wymienionych w § 3 niniejszej umowy,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>ponoszenia nakładów na budowę i rozbudowę urządzeń infrastruktury technicznej oraz robót wykraczających poza roboty określone w § 3.</w:t>
      </w:r>
    </w:p>
    <w:p w:rsidR="00461F7F" w:rsidRPr="00E15D7A" w:rsidRDefault="00461F7F" w:rsidP="00F523F9">
      <w:pPr>
        <w:rPr>
          <w:color w:val="000000"/>
        </w:rPr>
      </w:pPr>
    </w:p>
    <w:p w:rsidR="00461F7F" w:rsidRPr="00E15D7A" w:rsidRDefault="00461F7F" w:rsidP="00FE495A">
      <w:pPr>
        <w:rPr>
          <w:color w:val="000000"/>
        </w:rPr>
      </w:pP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</w:rPr>
      </w:pPr>
      <w:r w:rsidRPr="00E15D7A">
        <w:rPr>
          <w:b/>
          <w:color w:val="000000"/>
        </w:rPr>
        <w:t>Obowiązki Przedsiębior</w:t>
      </w:r>
      <w:r>
        <w:rPr>
          <w:b/>
          <w:color w:val="000000"/>
        </w:rPr>
        <w:t>c</w:t>
      </w:r>
      <w:r w:rsidRPr="00E15D7A">
        <w:rPr>
          <w:b/>
          <w:color w:val="000000"/>
        </w:rPr>
        <w:t xml:space="preserve">y </w:t>
      </w: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  <w:sz w:val="12"/>
        </w:rPr>
      </w:pP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</w:rPr>
      </w:pPr>
      <w:r w:rsidRPr="00E15D7A">
        <w:rPr>
          <w:b/>
          <w:color w:val="000000"/>
        </w:rPr>
        <w:t>§ 3.</w:t>
      </w: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 xml:space="preserve">Przedsiębiorca zobowiązuje się do używania nieruchomości określonej w </w:t>
      </w:r>
      <w:r>
        <w:t>§1 zgodnie z jej przeznaczeniem</w:t>
      </w:r>
      <w:r w:rsidRPr="009F2BAF">
        <w:t>, a także wymaganiami prawidłowej gospodarki.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>Przedsiębiorca zobowiązuje się eksploatować i  konserwować przedmiot umowy, a zwłaszcza:</w:t>
      </w:r>
    </w:p>
    <w:p w:rsidR="00461F7F" w:rsidRPr="009F2BAF" w:rsidRDefault="00461F7F" w:rsidP="007C0548">
      <w:pPr>
        <w:pStyle w:val="BodyText"/>
        <w:widowControl w:val="0"/>
        <w:numPr>
          <w:ilvl w:val="0"/>
          <w:numId w:val="22"/>
        </w:numPr>
        <w:tabs>
          <w:tab w:val="left" w:pos="2835"/>
        </w:tabs>
        <w:spacing w:before="60" w:line="-320" w:lineRule="auto"/>
        <w:ind w:left="1134" w:hanging="424"/>
        <w:jc w:val="both"/>
        <w:rPr>
          <w:b w:val="0"/>
        </w:rPr>
      </w:pPr>
      <w:r w:rsidRPr="009F2BAF">
        <w:rPr>
          <w:b w:val="0"/>
        </w:rPr>
        <w:t xml:space="preserve">zapewnić zdolność posiadanych urządzeń wodociągowych i kanalizacyjnych do realizacji dostaw wody w wymaganych ilościach oraz dostaw wody </w:t>
      </w:r>
      <w:r w:rsidRPr="009F2BAF">
        <w:rPr>
          <w:b w:val="0"/>
        </w:rPr>
        <w:br/>
        <w:t>i odprowadzania ścieków w sposób ciągły i niezawodny, a także zapewnić należytą jakość dostarczanej wody i ścieków odprowadzanych do wód i do ziemi;</w:t>
      </w:r>
    </w:p>
    <w:p w:rsidR="00461F7F" w:rsidRPr="009F2BAF" w:rsidRDefault="00461F7F" w:rsidP="007C0548">
      <w:pPr>
        <w:pStyle w:val="BodyText"/>
        <w:widowControl w:val="0"/>
        <w:numPr>
          <w:ilvl w:val="0"/>
          <w:numId w:val="23"/>
        </w:numPr>
        <w:tabs>
          <w:tab w:val="left" w:pos="2835"/>
        </w:tabs>
        <w:spacing w:before="60" w:line="-320" w:lineRule="auto"/>
        <w:ind w:left="1134" w:hanging="424"/>
        <w:jc w:val="both"/>
        <w:rPr>
          <w:b w:val="0"/>
        </w:rPr>
      </w:pPr>
      <w:r w:rsidRPr="009F2BAF">
        <w:rPr>
          <w:b w:val="0"/>
        </w:rPr>
        <w:t xml:space="preserve">spełniać wymagania w zakresie jakości usług wodociągowo-kanalizacyjnych, określonych w zezwoleniu na prowadzenie zbiorowego zaopatrzenia w wodę </w:t>
      </w:r>
      <w:r w:rsidRPr="009F2BAF">
        <w:rPr>
          <w:b w:val="0"/>
        </w:rPr>
        <w:br/>
        <w:t>i zbiorowego odprowadzania ścieków;</w:t>
      </w:r>
    </w:p>
    <w:p w:rsidR="00461F7F" w:rsidRPr="009F2BAF" w:rsidRDefault="00461F7F" w:rsidP="00FE2A0E">
      <w:pPr>
        <w:tabs>
          <w:tab w:val="num" w:pos="360"/>
        </w:tabs>
        <w:ind w:left="360" w:hanging="360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 xml:space="preserve">Przedsiębiorca oświadcza, że dysponuje niezbędną wiedzą i doświadczeniem, a także potencjałem ekonomicznym i technicznym do </w:t>
      </w:r>
      <w:r w:rsidRPr="009F2BAF">
        <w:rPr>
          <w:u w:val="single"/>
        </w:rPr>
        <w:t>prowadzenia  ujęć wody, stacji uzdatniania wody, sieci wodociągowych, oczyszczalni ścieków, sieci kanalizacji sanitarnej, tłoczni oraz przepompowni, oraz realizacji przedmiotu umowy</w:t>
      </w:r>
      <w:r w:rsidRPr="009F2BAF">
        <w:t>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>Przedsiębiorca oświadcza, że posiada bazę sprzętu technicznego, niezbędnego do właściwej eksploatacji prowadzenia ujęć wody, stacji uzdatniania wody, sieci wodociągowych   oczyszczalni ścieków, sieci kanalizacji sanitarnej, tłoczni i przepompowni oraz realizacji przedmiotu umowy.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>Przedsiębiorca staje się z dniem obowiązywania umowy, pracodawcą pracowników oczyszczalni ścieków /5 etatów/ w rozumieniu art.23</w:t>
      </w:r>
      <w:r w:rsidRPr="009F2BAF">
        <w:rPr>
          <w:vertAlign w:val="superscript"/>
        </w:rPr>
        <w:t>1</w:t>
      </w:r>
      <w:r w:rsidRPr="009F2BAF">
        <w:t xml:space="preserve"> Kodeksu Pracy.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155C14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9F2BAF">
        <w:t>Do obowiązków Przedsiębiorcy w zakresie wykonywania umowy należy w szczególności:</w:t>
      </w:r>
    </w:p>
    <w:p w:rsidR="00461F7F" w:rsidRPr="009F2BAF" w:rsidRDefault="00461F7F" w:rsidP="00B32552">
      <w:pPr>
        <w:spacing w:line="276" w:lineRule="auto"/>
        <w:jc w:val="both"/>
        <w:rPr>
          <w:bCs/>
          <w:u w:val="single"/>
        </w:rPr>
      </w:pPr>
      <w:r w:rsidRPr="009F2BAF">
        <w:rPr>
          <w:bCs/>
          <w:u w:val="single"/>
        </w:rPr>
        <w:t>1)  W zakresie sieci wodociągowej, ujęć wody, stacji uzdatniania wody:</w:t>
      </w:r>
    </w:p>
    <w:p w:rsidR="00461F7F" w:rsidRPr="009F2BAF" w:rsidRDefault="00461F7F" w:rsidP="007C0548">
      <w:pPr>
        <w:pStyle w:val="Teksttreci20"/>
        <w:numPr>
          <w:ilvl w:val="0"/>
          <w:numId w:val="24"/>
        </w:numPr>
        <w:shd w:val="clear" w:color="auto" w:fill="auto"/>
        <w:spacing w:after="0" w:line="274" w:lineRule="exact"/>
        <w:ind w:left="360"/>
        <w:jc w:val="both"/>
        <w:rPr>
          <w:sz w:val="24"/>
          <w:szCs w:val="24"/>
        </w:rPr>
      </w:pPr>
      <w:r w:rsidRPr="009F2BAF">
        <w:rPr>
          <w:sz w:val="24"/>
          <w:szCs w:val="24"/>
          <w:u w:val="single"/>
        </w:rPr>
        <w:t>bezpośrednia obsługa i konserwacja ujęć wody, stacji uzdatniania wody, w tym:</w:t>
      </w:r>
      <w:r w:rsidRPr="009F2BAF">
        <w:rPr>
          <w:sz w:val="24"/>
          <w:szCs w:val="24"/>
        </w:rPr>
        <w:t xml:space="preserve"> </w:t>
      </w:r>
    </w:p>
    <w:p w:rsidR="00461F7F" w:rsidRPr="00FE2A0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9F2BAF">
        <w:rPr>
          <w:sz w:val="24"/>
          <w:szCs w:val="24"/>
        </w:rPr>
        <w:t>wykonywanie czynności konserwacyjnych</w:t>
      </w:r>
      <w:r>
        <w:rPr>
          <w:color w:val="000000"/>
          <w:sz w:val="24"/>
          <w:szCs w:val="24"/>
        </w:rPr>
        <w:t>, eksploatacyjnych oraz kontrolnych przewidzianych w dokumentacjach techniczno</w:t>
      </w:r>
      <w:r w:rsidRPr="003B1693">
        <w:rPr>
          <w:color w:val="000000"/>
          <w:sz w:val="24"/>
          <w:szCs w:val="24"/>
        </w:rPr>
        <w:t>-ruchow</w:t>
      </w:r>
      <w:r>
        <w:rPr>
          <w:color w:val="000000"/>
          <w:sz w:val="24"/>
          <w:szCs w:val="24"/>
        </w:rPr>
        <w:t xml:space="preserve">ych zamontowanych urządzeń, </w:t>
      </w:r>
      <w:r>
        <w:rPr>
          <w:color w:val="000000"/>
          <w:sz w:val="24"/>
          <w:szCs w:val="24"/>
        </w:rPr>
        <w:br/>
        <w:t>w instrukcjach i pozwoleniach wodno prawnych, w innych decyzjach oraz w obowiązujących przepisach,</w:t>
      </w:r>
    </w:p>
    <w:p w:rsidR="00461F7F" w:rsidRPr="003B1693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3B1693">
        <w:rPr>
          <w:color w:val="000000"/>
          <w:sz w:val="24"/>
          <w:szCs w:val="24"/>
        </w:rPr>
        <w:t>obchód i kontrola pracy, roboty utrzymujące w należytym stanie technicznym i  sanitarnym,</w:t>
      </w:r>
    </w:p>
    <w:p w:rsidR="00461F7F" w:rsidRPr="003B1693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3B1693">
        <w:rPr>
          <w:color w:val="000000"/>
          <w:sz w:val="24"/>
          <w:szCs w:val="24"/>
        </w:rPr>
        <w:t>nadzór nad prawidłowy</w:t>
      </w:r>
      <w:r>
        <w:rPr>
          <w:color w:val="000000"/>
          <w:sz w:val="24"/>
          <w:szCs w:val="24"/>
        </w:rPr>
        <w:t xml:space="preserve">m przebiegiem uzdatniania wody, cyklicznego płukania filtrów </w:t>
      </w:r>
      <w:r>
        <w:rPr>
          <w:color w:val="000000"/>
          <w:sz w:val="24"/>
          <w:szCs w:val="24"/>
        </w:rPr>
        <w:br/>
      </w:r>
      <w:r w:rsidRPr="003B1693">
        <w:rPr>
          <w:color w:val="000000"/>
          <w:sz w:val="24"/>
          <w:szCs w:val="24"/>
        </w:rPr>
        <w:t xml:space="preserve">i  innymi pracami gwarantującymi prawidłową pracę </w:t>
      </w:r>
      <w:r>
        <w:rPr>
          <w:color w:val="000000"/>
          <w:sz w:val="24"/>
          <w:szCs w:val="24"/>
        </w:rPr>
        <w:t>urządzeń,</w:t>
      </w:r>
    </w:p>
    <w:p w:rsidR="00461F7F" w:rsidRPr="0089411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 xml:space="preserve">wykonanie prac konserwacyjnych obudów studni oraz prac zabezpieczających przed napływem wód opadowych i gruntowych  do obudów studni, </w:t>
      </w:r>
    </w:p>
    <w:p w:rsidR="00461F7F" w:rsidRPr="0089411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 xml:space="preserve">prowadzenie prac </w:t>
      </w:r>
      <w:r>
        <w:rPr>
          <w:sz w:val="24"/>
          <w:szCs w:val="24"/>
        </w:rPr>
        <w:t xml:space="preserve">remontowych, do których należą: </w:t>
      </w:r>
      <w:r w:rsidRPr="0089411E">
        <w:rPr>
          <w:sz w:val="24"/>
          <w:szCs w:val="24"/>
        </w:rPr>
        <w:t>usuwanie awarii,</w:t>
      </w:r>
      <w:r>
        <w:rPr>
          <w:sz w:val="24"/>
          <w:szCs w:val="24"/>
        </w:rPr>
        <w:t xml:space="preserve"> </w:t>
      </w:r>
      <w:r w:rsidRPr="0089411E">
        <w:rPr>
          <w:sz w:val="24"/>
          <w:szCs w:val="24"/>
        </w:rPr>
        <w:t>remonty planowane, remonty doraźne,</w:t>
      </w:r>
    </w:p>
    <w:p w:rsidR="00461F7F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>konserw</w:t>
      </w:r>
      <w:r>
        <w:rPr>
          <w:sz w:val="24"/>
          <w:szCs w:val="24"/>
        </w:rPr>
        <w:t xml:space="preserve">acja i remont budynków /dachów, elewacji/ i </w:t>
      </w:r>
      <w:r w:rsidRPr="0089411E">
        <w:rPr>
          <w:sz w:val="24"/>
          <w:szCs w:val="24"/>
        </w:rPr>
        <w:t>og</w:t>
      </w:r>
      <w:r>
        <w:rPr>
          <w:sz w:val="24"/>
          <w:szCs w:val="24"/>
        </w:rPr>
        <w:t>rodzeń</w:t>
      </w:r>
      <w:r w:rsidRPr="0089411E">
        <w:rPr>
          <w:sz w:val="24"/>
          <w:szCs w:val="24"/>
        </w:rPr>
        <w:t>, utrzymanie porządku na terenie stacji uzdatniania wody oraz stref ochronnych studni głębinowych,</w:t>
      </w:r>
      <w:r w:rsidRPr="0089411E">
        <w:t xml:space="preserve"> </w:t>
      </w:r>
      <w:r>
        <w:rPr>
          <w:sz w:val="24"/>
          <w:szCs w:val="24"/>
        </w:rPr>
        <w:t>wykaszanie trawy i zakrzaczeń,</w:t>
      </w:r>
    </w:p>
    <w:p w:rsidR="00461F7F" w:rsidRPr="00400F98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400F98">
        <w:rPr>
          <w:sz w:val="24"/>
          <w:szCs w:val="24"/>
        </w:rPr>
        <w:t>wykonywanie okresowych /min. 1 raz w roku/ ocen stanu technicznego ujęć wody, stacji uzdatniania wody we własnym zakresie lub poprzez  zlecenie osobom uprawnionym,</w:t>
      </w:r>
    </w:p>
    <w:p w:rsidR="00461F7F" w:rsidRDefault="00461F7F" w:rsidP="00256FE4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400F98">
        <w:rPr>
          <w:color w:val="000000"/>
          <w:sz w:val="24"/>
          <w:szCs w:val="24"/>
        </w:rPr>
        <w:t>realizacja obowiązków wynikających z akt</w:t>
      </w:r>
      <w:r>
        <w:rPr>
          <w:color w:val="000000"/>
          <w:sz w:val="24"/>
          <w:szCs w:val="24"/>
        </w:rPr>
        <w:t xml:space="preserve">ualnych pozwoleń wodnoprawnych, </w:t>
      </w:r>
      <w:r w:rsidRPr="00400F98">
        <w:rPr>
          <w:color w:val="000000"/>
          <w:sz w:val="24"/>
          <w:szCs w:val="24"/>
        </w:rPr>
        <w:t xml:space="preserve">decyzji </w:t>
      </w:r>
      <w:r w:rsidRPr="00400F98">
        <w:rPr>
          <w:color w:val="000000"/>
          <w:sz w:val="24"/>
          <w:szCs w:val="24"/>
        </w:rPr>
        <w:br/>
        <w:t>i obowiązujących przepisów</w:t>
      </w:r>
      <w:r>
        <w:rPr>
          <w:color w:val="000000"/>
          <w:sz w:val="24"/>
          <w:szCs w:val="24"/>
        </w:rPr>
        <w:t>,</w:t>
      </w:r>
    </w:p>
    <w:p w:rsidR="00461F7F" w:rsidRPr="002D1B49" w:rsidRDefault="00461F7F" w:rsidP="002D1B49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malowanie antykorozyjne rurociągów i armatury;</w:t>
      </w:r>
    </w:p>
    <w:p w:rsidR="00461F7F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k</w:t>
      </w:r>
      <w:r w:rsidRPr="00E120E4">
        <w:rPr>
          <w:sz w:val="24"/>
          <w:szCs w:val="24"/>
          <w:u w:val="single"/>
        </w:rPr>
        <w:t>ontrola stanu technicznego przewodów i urządzeń /obchód sieci, przegląd uzbrojenia, sprawdzanie połączeń domowych/, kontrola pracy</w:t>
      </w:r>
      <w:r>
        <w:rPr>
          <w:sz w:val="24"/>
          <w:szCs w:val="24"/>
          <w:u w:val="single"/>
        </w:rPr>
        <w:t xml:space="preserve"> sieci, roboty utrzymujące sieć </w:t>
      </w:r>
      <w:r>
        <w:rPr>
          <w:sz w:val="24"/>
          <w:szCs w:val="24"/>
          <w:u w:val="single"/>
        </w:rPr>
        <w:br/>
      </w:r>
      <w:r w:rsidRPr="00E120E4">
        <w:rPr>
          <w:sz w:val="24"/>
          <w:szCs w:val="24"/>
          <w:u w:val="single"/>
        </w:rPr>
        <w:t xml:space="preserve">w należytym stanie technicznym i sanitarnym, zabezpieczenie urządzeń przed zamarzaniem, </w:t>
      </w:r>
      <w:r>
        <w:rPr>
          <w:sz w:val="24"/>
          <w:szCs w:val="24"/>
          <w:u w:val="single"/>
        </w:rPr>
        <w:br/>
      </w:r>
      <w:r w:rsidRPr="00E120E4">
        <w:rPr>
          <w:sz w:val="24"/>
          <w:szCs w:val="24"/>
          <w:u w:val="single"/>
        </w:rPr>
        <w:t>a w szczególności</w:t>
      </w:r>
      <w:r>
        <w:rPr>
          <w:sz w:val="24"/>
          <w:szCs w:val="24"/>
        </w:rPr>
        <w:t xml:space="preserve">:   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>wykrywanie wypływu wody,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sprawdzenie istnienia i stanu skrzynek na zasuwach, hydrantach, i urządzeniach   </w:t>
      </w:r>
      <w:r>
        <w:rPr>
          <w:sz w:val="24"/>
          <w:szCs w:val="24"/>
        </w:rPr>
        <w:t>specjalnych,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sprawdzanie sprawności zasuw i hydrantów połączone z czyszczeniem  ich obudowy </w:t>
      </w:r>
      <w:r>
        <w:rPr>
          <w:sz w:val="24"/>
          <w:szCs w:val="24"/>
        </w:rPr>
        <w:br/>
        <w:t>i płukaniem sieci,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płukanie sieci zgodnie z obowiązującymi </w:t>
      </w:r>
      <w:r>
        <w:rPr>
          <w:sz w:val="24"/>
          <w:szCs w:val="24"/>
        </w:rPr>
        <w:t xml:space="preserve">decyzjami , pozwoleniami i </w:t>
      </w:r>
      <w:r w:rsidRPr="00F96547">
        <w:rPr>
          <w:sz w:val="24"/>
          <w:szCs w:val="24"/>
        </w:rPr>
        <w:t>przepisami,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sprawdzanie odpowietrzników, odwodnień, zaworów zwrotnych, zaworów redukcyjnych, studzienek specjalnych, szybów i galerii celem ustalenia stopnia </w:t>
      </w:r>
      <w:r>
        <w:rPr>
          <w:sz w:val="24"/>
          <w:szCs w:val="24"/>
        </w:rPr>
        <w:t xml:space="preserve">zużycia i uszkodzenia elementów </w:t>
      </w:r>
      <w:r w:rsidRPr="00F96547">
        <w:rPr>
          <w:sz w:val="24"/>
          <w:szCs w:val="24"/>
        </w:rPr>
        <w:t>poszczególnych elementów tych obiektów, oraz dokonywanie czynności konserwacyjnych,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>sprawdzenie połączeń domowy</w:t>
      </w:r>
      <w:r>
        <w:rPr>
          <w:sz w:val="24"/>
          <w:szCs w:val="24"/>
        </w:rPr>
        <w:t>ch; kontrola zasuw</w:t>
      </w:r>
      <w:r w:rsidRPr="00F96547">
        <w:rPr>
          <w:sz w:val="24"/>
          <w:szCs w:val="24"/>
        </w:rPr>
        <w:t>, studzienki lub podejścia wodomierza, zaworu przed wodomierzem oraz stanu zaopatrzenia w wodę</w:t>
      </w:r>
      <w:r>
        <w:rPr>
          <w:sz w:val="24"/>
          <w:szCs w:val="24"/>
        </w:rPr>
        <w:t>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Pr="00E52A9D">
        <w:rPr>
          <w:color w:val="000000"/>
          <w:sz w:val="24"/>
          <w:szCs w:val="24"/>
        </w:rPr>
        <w:t>suwanie wszelkich przecieków i nieszczeln</w:t>
      </w:r>
      <w:r>
        <w:rPr>
          <w:color w:val="000000"/>
          <w:sz w:val="24"/>
          <w:szCs w:val="24"/>
        </w:rPr>
        <w:t xml:space="preserve">ości w sieciach wodociągowych i </w:t>
      </w:r>
      <w:r w:rsidRPr="00E52A9D">
        <w:rPr>
          <w:color w:val="000000"/>
          <w:sz w:val="24"/>
          <w:szCs w:val="24"/>
        </w:rPr>
        <w:t>na przyłączach</w:t>
      </w:r>
      <w:r w:rsidRPr="00AF177E">
        <w:rPr>
          <w:sz w:val="24"/>
          <w:szCs w:val="24"/>
        </w:rPr>
        <w:t>,</w:t>
      </w:r>
    </w:p>
    <w:p w:rsidR="00461F7F" w:rsidRPr="00196EA0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Pr="00E52A9D">
        <w:rPr>
          <w:color w:val="000000"/>
          <w:sz w:val="24"/>
          <w:szCs w:val="24"/>
        </w:rPr>
        <w:t xml:space="preserve">rzeprowadzenie systematycznych </w:t>
      </w:r>
      <w:r>
        <w:rPr>
          <w:color w:val="000000"/>
          <w:sz w:val="24"/>
          <w:szCs w:val="24"/>
        </w:rPr>
        <w:t xml:space="preserve">raz na kwartał </w:t>
      </w:r>
      <w:r w:rsidRPr="00E52A9D">
        <w:rPr>
          <w:color w:val="000000"/>
          <w:sz w:val="24"/>
          <w:szCs w:val="24"/>
        </w:rPr>
        <w:t>kontroli przyłą</w:t>
      </w:r>
      <w:r>
        <w:rPr>
          <w:color w:val="000000"/>
          <w:sz w:val="24"/>
          <w:szCs w:val="24"/>
        </w:rPr>
        <w:t xml:space="preserve">czy wodociągowych. Sprawozdanie </w:t>
      </w:r>
      <w:r w:rsidRPr="00E52A9D">
        <w:rPr>
          <w:color w:val="000000"/>
          <w:sz w:val="24"/>
          <w:szCs w:val="24"/>
        </w:rPr>
        <w:t>z d</w:t>
      </w:r>
      <w:r>
        <w:rPr>
          <w:color w:val="000000"/>
          <w:sz w:val="24"/>
          <w:szCs w:val="24"/>
        </w:rPr>
        <w:t xml:space="preserve">okonanych czynności kontrolnych </w:t>
      </w:r>
      <w:r w:rsidRPr="00E52A9D">
        <w:rPr>
          <w:color w:val="000000"/>
          <w:sz w:val="24"/>
          <w:szCs w:val="24"/>
        </w:rPr>
        <w:t>Wykonawca przedkłada Zamawiającemu w terminie 14 dni od zakończenia czynności kontrolnych</w:t>
      </w:r>
      <w:r>
        <w:rPr>
          <w:color w:val="000000"/>
          <w:sz w:val="24"/>
          <w:szCs w:val="24"/>
        </w:rPr>
        <w:t>,</w:t>
      </w:r>
    </w:p>
    <w:p w:rsidR="00461F7F" w:rsidRPr="00196EA0" w:rsidRDefault="00461F7F" w:rsidP="002D1B49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196EA0">
        <w:rPr>
          <w:color w:val="000000"/>
          <w:sz w:val="24"/>
          <w:szCs w:val="24"/>
        </w:rPr>
        <w:t>odcinanie przyłączy za nieterminowe płac</w:t>
      </w:r>
      <w:r>
        <w:rPr>
          <w:color w:val="000000"/>
          <w:sz w:val="24"/>
          <w:szCs w:val="24"/>
        </w:rPr>
        <w:t>enie należności oraz lokalizację</w:t>
      </w:r>
      <w:r w:rsidRPr="00196EA0">
        <w:rPr>
          <w:color w:val="000000"/>
          <w:sz w:val="24"/>
          <w:szCs w:val="24"/>
        </w:rPr>
        <w:t xml:space="preserve"> nieprawidłowo wykonanych  przyłączy </w:t>
      </w:r>
      <w:r>
        <w:rPr>
          <w:color w:val="000000"/>
          <w:sz w:val="24"/>
          <w:szCs w:val="24"/>
        </w:rPr>
        <w:t>wodociągowych</w:t>
      </w:r>
      <w:r w:rsidRPr="00196EA0">
        <w:rPr>
          <w:color w:val="000000"/>
          <w:sz w:val="24"/>
          <w:szCs w:val="24"/>
        </w:rPr>
        <w:t xml:space="preserve"> i pun</w:t>
      </w:r>
      <w:r>
        <w:rPr>
          <w:color w:val="000000"/>
          <w:sz w:val="24"/>
          <w:szCs w:val="24"/>
        </w:rPr>
        <w:t>któw nielegalnego poboru wody</w:t>
      </w:r>
      <w:r w:rsidRPr="00196EA0">
        <w:rPr>
          <w:color w:val="000000"/>
          <w:sz w:val="24"/>
          <w:szCs w:val="24"/>
        </w:rPr>
        <w:t>, prowad</w:t>
      </w:r>
      <w:r w:rsidRPr="00196EA0">
        <w:rPr>
          <w:sz w:val="24"/>
          <w:szCs w:val="24"/>
        </w:rPr>
        <w:t>zenie odpowiedniego postępowania w tych</w:t>
      </w:r>
      <w:r>
        <w:rPr>
          <w:sz w:val="24"/>
          <w:szCs w:val="24"/>
        </w:rPr>
        <w:t xml:space="preserve"> sprawach, łącznie z odcinaniem </w:t>
      </w:r>
      <w:r w:rsidRPr="00196EA0">
        <w:rPr>
          <w:sz w:val="24"/>
          <w:szCs w:val="24"/>
        </w:rPr>
        <w:t>przyłączy;</w:t>
      </w:r>
    </w:p>
    <w:p w:rsidR="00461F7F" w:rsidRPr="00257835" w:rsidRDefault="00461F7F" w:rsidP="00430D0C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sz w:val="24"/>
          <w:szCs w:val="24"/>
          <w:u w:val="single"/>
        </w:rPr>
      </w:pPr>
      <w:r w:rsidRPr="00257835">
        <w:rPr>
          <w:color w:val="000000"/>
          <w:sz w:val="24"/>
          <w:szCs w:val="24"/>
          <w:u w:val="single"/>
        </w:rPr>
        <w:t>kontrola i eksploatacja pracy sieci, która polega na:</w:t>
      </w:r>
    </w:p>
    <w:p w:rsidR="00461F7F" w:rsidRDefault="00461F7F" w:rsidP="005B3ECD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regularnej kontroli jakości wody i podawanie jej wyników do publicznej wiadomości,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 w:rsidRPr="00F2702C">
        <w:rPr>
          <w:color w:val="000000"/>
          <w:sz w:val="24"/>
          <w:szCs w:val="24"/>
        </w:rPr>
        <w:t xml:space="preserve">pomiarach i rejestracji ciśnienia w wybranych </w:t>
      </w:r>
      <w:r>
        <w:rPr>
          <w:color w:val="000000"/>
          <w:sz w:val="24"/>
          <w:szCs w:val="24"/>
        </w:rPr>
        <w:t xml:space="preserve"> </w:t>
      </w:r>
      <w:r w:rsidRPr="00F2702C">
        <w:rPr>
          <w:color w:val="000000"/>
          <w:sz w:val="24"/>
          <w:szCs w:val="24"/>
        </w:rPr>
        <w:t>punktach sieci oraz kontroli zasuw liniowych. Z wykonanych czynności Przedsiębiorca sporządza informację za pomocą „Karty pomiaru ciśnienia – przepływu”</w:t>
      </w:r>
      <w:r>
        <w:rPr>
          <w:color w:val="000000"/>
          <w:sz w:val="24"/>
          <w:szCs w:val="24"/>
        </w:rPr>
        <w:t>,</w:t>
      </w:r>
    </w:p>
    <w:p w:rsidR="00461F7F" w:rsidRPr="00F2702C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</w:t>
      </w:r>
      <w:r w:rsidRPr="00F2702C">
        <w:rPr>
          <w:sz w:val="24"/>
          <w:szCs w:val="24"/>
        </w:rPr>
        <w:t>rowadzen</w:t>
      </w:r>
      <w:r>
        <w:rPr>
          <w:sz w:val="24"/>
          <w:szCs w:val="24"/>
        </w:rPr>
        <w:t>iu</w:t>
      </w:r>
      <w:r w:rsidRPr="00F2702C">
        <w:rPr>
          <w:sz w:val="24"/>
          <w:szCs w:val="24"/>
        </w:rPr>
        <w:t xml:space="preserve"> ewidencji użytkowanych wodomierzy, wymiana uszkodzonych lub nie legalizowanych wodomierzy przyjmowani</w:t>
      </w:r>
      <w:r>
        <w:rPr>
          <w:sz w:val="24"/>
          <w:szCs w:val="24"/>
        </w:rPr>
        <w:t xml:space="preserve">e zgłoszeń dotyczących wymiany </w:t>
      </w:r>
      <w:r w:rsidRPr="00F2702C">
        <w:rPr>
          <w:sz w:val="24"/>
          <w:szCs w:val="24"/>
        </w:rPr>
        <w:t>i zamontowania nowych wodomierzy</w:t>
      </w:r>
      <w:r>
        <w:rPr>
          <w:sz w:val="24"/>
          <w:szCs w:val="24"/>
        </w:rPr>
        <w:t>,</w:t>
      </w:r>
    </w:p>
    <w:p w:rsidR="00461F7F" w:rsidRPr="00F2702C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prowadzeniu</w:t>
      </w:r>
      <w:r w:rsidRPr="00F2702C">
        <w:rPr>
          <w:sz w:val="24"/>
          <w:szCs w:val="24"/>
        </w:rPr>
        <w:t xml:space="preserve"> ewidencji odbiorców indywidualnych i grupowych</w:t>
      </w:r>
      <w:r>
        <w:rPr>
          <w:sz w:val="24"/>
          <w:szCs w:val="24"/>
        </w:rPr>
        <w:t>,</w:t>
      </w:r>
    </w:p>
    <w:p w:rsidR="00461F7F" w:rsidRPr="00F2702C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</w:t>
      </w:r>
      <w:r w:rsidRPr="00F2702C">
        <w:rPr>
          <w:sz w:val="24"/>
          <w:szCs w:val="24"/>
        </w:rPr>
        <w:t>rowadzeni</w:t>
      </w:r>
      <w:r>
        <w:rPr>
          <w:sz w:val="24"/>
          <w:szCs w:val="24"/>
        </w:rPr>
        <w:t>u</w:t>
      </w:r>
      <w:r w:rsidRPr="00F2702C">
        <w:rPr>
          <w:sz w:val="24"/>
          <w:szCs w:val="24"/>
        </w:rPr>
        <w:t xml:space="preserve"> ewidencji ilościowo-wartościowej sprzedaży wody</w:t>
      </w:r>
      <w:r>
        <w:rPr>
          <w:sz w:val="24"/>
          <w:szCs w:val="24"/>
        </w:rPr>
        <w:t>,</w:t>
      </w:r>
    </w:p>
    <w:p w:rsidR="00461F7F" w:rsidRPr="00430D0C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r</w:t>
      </w:r>
      <w:r w:rsidRPr="00F2702C">
        <w:rPr>
          <w:sz w:val="24"/>
          <w:szCs w:val="24"/>
        </w:rPr>
        <w:t>eagowani</w:t>
      </w:r>
      <w:r>
        <w:rPr>
          <w:sz w:val="24"/>
          <w:szCs w:val="24"/>
        </w:rPr>
        <w:t>u</w:t>
      </w:r>
      <w:r w:rsidRPr="00F2702C">
        <w:rPr>
          <w:sz w:val="24"/>
          <w:szCs w:val="24"/>
        </w:rPr>
        <w:t xml:space="preserve"> na nielegalny po</w:t>
      </w:r>
      <w:r>
        <w:rPr>
          <w:sz w:val="24"/>
          <w:szCs w:val="24"/>
        </w:rPr>
        <w:t xml:space="preserve">bór wody i prowadzenie </w:t>
      </w:r>
      <w:r w:rsidRPr="00F2702C">
        <w:rPr>
          <w:sz w:val="24"/>
          <w:szCs w:val="24"/>
        </w:rPr>
        <w:t xml:space="preserve"> działań w celu ich eliminowania</w:t>
      </w:r>
      <w:r>
        <w:rPr>
          <w:sz w:val="24"/>
          <w:szCs w:val="24"/>
        </w:rPr>
        <w:t>,</w:t>
      </w:r>
    </w:p>
    <w:p w:rsidR="00461F7F" w:rsidRPr="00632848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montażu nawiertek na sieciach wodociągowych na potrzeby przyłączy wodociągowych oraz montażu wodomierzy głównych,</w:t>
      </w:r>
    </w:p>
    <w:p w:rsidR="00461F7F" w:rsidRPr="00196EA0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zawieraniu umów n</w:t>
      </w:r>
      <w:r w:rsidRPr="002E60AF">
        <w:rPr>
          <w:color w:val="000000"/>
          <w:sz w:val="24"/>
          <w:szCs w:val="24"/>
        </w:rPr>
        <w:t xml:space="preserve">a dostawę </w:t>
      </w:r>
      <w:r>
        <w:rPr>
          <w:color w:val="000000"/>
          <w:sz w:val="24"/>
          <w:szCs w:val="24"/>
        </w:rPr>
        <w:t>wody</w:t>
      </w:r>
      <w:r w:rsidRPr="002E60AF">
        <w:rPr>
          <w:color w:val="000000"/>
          <w:sz w:val="24"/>
          <w:szCs w:val="24"/>
        </w:rPr>
        <w:t xml:space="preserve"> z właścicielami nieruchomości, fakturowanie, pobieranie i ro</w:t>
      </w:r>
      <w:r>
        <w:rPr>
          <w:color w:val="000000"/>
          <w:sz w:val="24"/>
          <w:szCs w:val="24"/>
        </w:rPr>
        <w:t xml:space="preserve">zliczanie opłat </w:t>
      </w:r>
      <w:r w:rsidRPr="002E60AF">
        <w:rPr>
          <w:color w:val="000000"/>
          <w:sz w:val="24"/>
          <w:szCs w:val="24"/>
        </w:rPr>
        <w:t xml:space="preserve">oraz dostarczanie odbiorcom faktur; </w:t>
      </w:r>
      <w:r w:rsidRPr="002E60AF">
        <w:rPr>
          <w:sz w:val="24"/>
          <w:szCs w:val="24"/>
        </w:rPr>
        <w:t>przeprowadzanie w okresach rozrachunkowych odczytów urządzeń pomiarowych</w:t>
      </w:r>
      <w:r>
        <w:rPr>
          <w:sz w:val="24"/>
          <w:szCs w:val="24"/>
        </w:rPr>
        <w:t>,</w:t>
      </w:r>
    </w:p>
    <w:p w:rsidR="00461F7F" w:rsidRPr="00196EA0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 w:rsidRPr="00196EA0">
        <w:rPr>
          <w:sz w:val="24"/>
          <w:szCs w:val="24"/>
        </w:rPr>
        <w:t>egzekwowani</w:t>
      </w:r>
      <w:r>
        <w:rPr>
          <w:sz w:val="24"/>
          <w:szCs w:val="24"/>
        </w:rPr>
        <w:t>u</w:t>
      </w:r>
      <w:r w:rsidRPr="00196EA0">
        <w:rPr>
          <w:sz w:val="24"/>
          <w:szCs w:val="24"/>
        </w:rPr>
        <w:t xml:space="preserve"> należnych opłat i prowadzenie windykacji w imieniu Zamawiającego;</w:t>
      </w:r>
    </w:p>
    <w:p w:rsidR="00461F7F" w:rsidRPr="00E52A9D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u</w:t>
      </w:r>
      <w:r w:rsidRPr="00E52A9D">
        <w:rPr>
          <w:color w:val="000000"/>
          <w:sz w:val="24"/>
          <w:szCs w:val="24"/>
          <w:u w:val="single"/>
        </w:rPr>
        <w:t>trzymanie sieci</w:t>
      </w:r>
      <w:r>
        <w:rPr>
          <w:color w:val="000000"/>
          <w:sz w:val="24"/>
          <w:szCs w:val="24"/>
          <w:u w:val="single"/>
        </w:rPr>
        <w:t xml:space="preserve"> i urządzeń wodociągowych</w:t>
      </w:r>
      <w:r w:rsidRPr="00E52A9D">
        <w:rPr>
          <w:color w:val="000000"/>
          <w:sz w:val="24"/>
          <w:szCs w:val="24"/>
          <w:u w:val="single"/>
        </w:rPr>
        <w:t xml:space="preserve"> w należytym </w:t>
      </w:r>
      <w:r>
        <w:rPr>
          <w:color w:val="000000"/>
          <w:sz w:val="24"/>
          <w:szCs w:val="24"/>
          <w:u w:val="single"/>
        </w:rPr>
        <w:t xml:space="preserve">stanie sanitarnym realizowane przez </w:t>
      </w:r>
      <w:r w:rsidRPr="00E52A9D">
        <w:rPr>
          <w:color w:val="000000"/>
          <w:sz w:val="24"/>
          <w:szCs w:val="24"/>
          <w:u w:val="single"/>
        </w:rPr>
        <w:t xml:space="preserve"> następujące prace:</w:t>
      </w:r>
    </w:p>
    <w:p w:rsidR="00461F7F" w:rsidRDefault="00461F7F" w:rsidP="00DA565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przewodów zbiorczych,</w:t>
      </w:r>
    </w:p>
    <w:p w:rsidR="00461F7F" w:rsidRDefault="00461F7F" w:rsidP="00DA565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końcówek sieci,</w:t>
      </w:r>
    </w:p>
    <w:p w:rsidR="00461F7F" w:rsidRDefault="00461F7F" w:rsidP="001D7DE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przewodów magistralnych;</w:t>
      </w:r>
    </w:p>
    <w:p w:rsidR="00461F7F" w:rsidRPr="000319CB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Pr="000319CB">
        <w:rPr>
          <w:color w:val="000000"/>
          <w:sz w:val="24"/>
          <w:szCs w:val="24"/>
        </w:rPr>
        <w:t>rowadzenie robót konserwacyjnych i remontowych</w:t>
      </w:r>
      <w:r>
        <w:rPr>
          <w:color w:val="000000"/>
          <w:sz w:val="24"/>
          <w:szCs w:val="24"/>
        </w:rPr>
        <w:t xml:space="preserve"> sieci i urządzeń wodociągowych (w tym przyłączy)</w:t>
      </w:r>
      <w:r w:rsidRPr="000319CB">
        <w:rPr>
          <w:color w:val="000000"/>
          <w:sz w:val="24"/>
          <w:szCs w:val="24"/>
        </w:rPr>
        <w:t xml:space="preserve">, do których </w:t>
      </w:r>
      <w:r>
        <w:rPr>
          <w:color w:val="000000"/>
          <w:sz w:val="24"/>
          <w:szCs w:val="24"/>
        </w:rPr>
        <w:t xml:space="preserve">w szczególności </w:t>
      </w:r>
      <w:r w:rsidRPr="000319CB">
        <w:rPr>
          <w:color w:val="000000"/>
          <w:sz w:val="24"/>
          <w:szCs w:val="24"/>
        </w:rPr>
        <w:t>należą: usuwanie awarii,  remonty planowane, remonty doraźne, wymiana wodomierzy</w:t>
      </w:r>
      <w:r>
        <w:rPr>
          <w:color w:val="000000"/>
          <w:sz w:val="24"/>
          <w:szCs w:val="24"/>
        </w:rPr>
        <w:t>;</w:t>
      </w:r>
    </w:p>
    <w:p w:rsidR="00461F7F" w:rsidRPr="001616F1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c</w:t>
      </w:r>
      <w:r w:rsidRPr="00BC08EC">
        <w:rPr>
          <w:color w:val="000000"/>
          <w:sz w:val="24"/>
          <w:szCs w:val="24"/>
          <w:u w:val="single"/>
        </w:rPr>
        <w:t xml:space="preserve">ałodobowa i bezawaryjna </w:t>
      </w:r>
      <w:r>
        <w:rPr>
          <w:color w:val="000000"/>
          <w:sz w:val="24"/>
          <w:szCs w:val="24"/>
          <w:u w:val="single"/>
        </w:rPr>
        <w:t xml:space="preserve">dostawa wody w wymaganej ilości, pod odpowiednim ciśnieniem dla </w:t>
      </w:r>
      <w:r w:rsidRPr="00BC08EC">
        <w:rPr>
          <w:color w:val="000000"/>
          <w:sz w:val="24"/>
          <w:szCs w:val="24"/>
          <w:u w:val="single"/>
        </w:rPr>
        <w:t xml:space="preserve">odbiorców </w:t>
      </w:r>
      <w:r>
        <w:rPr>
          <w:color w:val="000000"/>
          <w:sz w:val="24"/>
          <w:szCs w:val="24"/>
          <w:u w:val="single"/>
        </w:rPr>
        <w:t xml:space="preserve">indywidualnych i zbiorowych </w:t>
      </w:r>
      <w:r w:rsidRPr="00BC08EC">
        <w:rPr>
          <w:color w:val="000000"/>
          <w:sz w:val="24"/>
          <w:szCs w:val="24"/>
          <w:u w:val="single"/>
        </w:rPr>
        <w:t>zgodnie z obowiązującymi przepisami</w:t>
      </w:r>
      <w:r>
        <w:rPr>
          <w:color w:val="000000"/>
          <w:sz w:val="24"/>
          <w:szCs w:val="24"/>
          <w:u w:val="single"/>
        </w:rPr>
        <w:t xml:space="preserve"> i pozwoleniami, w </w:t>
      </w:r>
      <w:r w:rsidRPr="00BC08EC">
        <w:rPr>
          <w:color w:val="000000"/>
          <w:sz w:val="24"/>
          <w:szCs w:val="24"/>
          <w:u w:val="single"/>
        </w:rPr>
        <w:t>tym prowadzeni</w:t>
      </w:r>
      <w:r>
        <w:rPr>
          <w:color w:val="000000"/>
          <w:sz w:val="24"/>
          <w:szCs w:val="24"/>
          <w:u w:val="single"/>
        </w:rPr>
        <w:t xml:space="preserve">e prac obsługi codziennej przez </w:t>
      </w:r>
      <w:r w:rsidRPr="00BC08EC">
        <w:rPr>
          <w:color w:val="000000"/>
          <w:sz w:val="24"/>
          <w:szCs w:val="24"/>
          <w:u w:val="single"/>
        </w:rPr>
        <w:t xml:space="preserve">osoby o odpowiednich kwalifikacjach zawodowych </w:t>
      </w:r>
      <w:r w:rsidRPr="001616F1">
        <w:rPr>
          <w:color w:val="000000"/>
          <w:sz w:val="24"/>
          <w:szCs w:val="24"/>
          <w:u w:val="single"/>
        </w:rPr>
        <w:t xml:space="preserve">i </w:t>
      </w:r>
      <w:r w:rsidRPr="001616F1">
        <w:rPr>
          <w:sz w:val="24"/>
          <w:szCs w:val="24"/>
          <w:u w:val="single"/>
        </w:rPr>
        <w:t>uprawnieniach w tym:</w:t>
      </w:r>
    </w:p>
    <w:p w:rsidR="00461F7F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</w:t>
      </w:r>
      <w:r w:rsidRPr="003B1693">
        <w:rPr>
          <w:color w:val="000000"/>
          <w:sz w:val="24"/>
          <w:szCs w:val="24"/>
        </w:rPr>
        <w:t>ontrola bieżąca jakości wody, likwidacja przyczyn i skutków odchyleń jako</w:t>
      </w:r>
      <w:r>
        <w:rPr>
          <w:color w:val="000000"/>
          <w:sz w:val="24"/>
          <w:szCs w:val="24"/>
        </w:rPr>
        <w:t xml:space="preserve">ści </w:t>
      </w:r>
      <w:r w:rsidRPr="003B1693">
        <w:rPr>
          <w:color w:val="000000"/>
          <w:sz w:val="24"/>
          <w:szCs w:val="24"/>
        </w:rPr>
        <w:t xml:space="preserve">wody </w:t>
      </w:r>
      <w:r>
        <w:rPr>
          <w:color w:val="000000"/>
          <w:sz w:val="24"/>
          <w:szCs w:val="24"/>
        </w:rPr>
        <w:t>od obowiązujących norm,</w:t>
      </w:r>
    </w:p>
    <w:p w:rsidR="00461F7F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C84FE8">
        <w:rPr>
          <w:color w:val="000000"/>
          <w:sz w:val="24"/>
          <w:szCs w:val="24"/>
        </w:rPr>
        <w:t xml:space="preserve">ykonywanie </w:t>
      </w:r>
      <w:r>
        <w:rPr>
          <w:color w:val="000000"/>
          <w:sz w:val="24"/>
          <w:szCs w:val="24"/>
        </w:rPr>
        <w:t xml:space="preserve">dodatkowych badań jakości wody </w:t>
      </w:r>
      <w:r w:rsidRPr="00C84FE8">
        <w:rPr>
          <w:color w:val="000000"/>
          <w:sz w:val="24"/>
          <w:szCs w:val="24"/>
        </w:rPr>
        <w:t xml:space="preserve"> w przypadku stwierdzenia przekroczenia parametrów dopuszczalnych określonych w obowiązujących przepisach</w:t>
      </w:r>
      <w:r>
        <w:rPr>
          <w:color w:val="000000"/>
          <w:sz w:val="24"/>
          <w:szCs w:val="24"/>
        </w:rPr>
        <w:t>,</w:t>
      </w:r>
    </w:p>
    <w:p w:rsidR="00461F7F" w:rsidRPr="00BC08EC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sprawowanie nadzoru </w:t>
      </w:r>
      <w:r w:rsidRPr="00BC08EC">
        <w:rPr>
          <w:color w:val="000000"/>
          <w:sz w:val="24"/>
          <w:szCs w:val="24"/>
        </w:rPr>
        <w:t>technicznego nad eksploatacją dzierżawionych urz</w:t>
      </w:r>
      <w:r>
        <w:rPr>
          <w:color w:val="000000"/>
          <w:sz w:val="24"/>
          <w:szCs w:val="24"/>
        </w:rPr>
        <w:t xml:space="preserve">ądzeń i ich elementami poprzez </w:t>
      </w:r>
      <w:r w:rsidRPr="00BC08EC">
        <w:rPr>
          <w:color w:val="000000"/>
          <w:sz w:val="24"/>
          <w:szCs w:val="24"/>
        </w:rPr>
        <w:t xml:space="preserve">bieżące, pisemne zgłaszanie Zamawiającemu każdej </w:t>
      </w:r>
      <w:r>
        <w:rPr>
          <w:color w:val="000000"/>
          <w:sz w:val="24"/>
          <w:szCs w:val="24"/>
        </w:rPr>
        <w:t xml:space="preserve">awarii w systemie wodociągowym, </w:t>
      </w:r>
      <w:r w:rsidRPr="00BC08EC">
        <w:rPr>
          <w:color w:val="000000"/>
          <w:sz w:val="24"/>
          <w:szCs w:val="24"/>
        </w:rPr>
        <w:t>prowadzenie dziennika usuwanych awarii, zawierającego miejsce wystąpien</w:t>
      </w:r>
      <w:r>
        <w:rPr>
          <w:color w:val="000000"/>
          <w:sz w:val="24"/>
          <w:szCs w:val="24"/>
        </w:rPr>
        <w:t>ia, czas usuwania, opis awarii oraz rozlicznie według stawki oferty,</w:t>
      </w:r>
    </w:p>
    <w:p w:rsidR="00461F7F" w:rsidRPr="005979F8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>
        <w:rPr>
          <w:sz w:val="24"/>
          <w:szCs w:val="24"/>
        </w:rPr>
        <w:t>p</w:t>
      </w:r>
      <w:r w:rsidRPr="001E3E6C">
        <w:rPr>
          <w:sz w:val="24"/>
          <w:szCs w:val="24"/>
        </w:rPr>
        <w:t>rowadzenie całodobowego przyjmowania zgłaszanych awarii,</w:t>
      </w:r>
      <w:r w:rsidRPr="001E3E6C">
        <w:rPr>
          <w:color w:val="FF0000"/>
          <w:sz w:val="24"/>
          <w:szCs w:val="24"/>
        </w:rPr>
        <w:t xml:space="preserve"> </w:t>
      </w:r>
      <w:r w:rsidRPr="001E3E6C">
        <w:rPr>
          <w:color w:val="000000"/>
          <w:sz w:val="24"/>
          <w:szCs w:val="24"/>
        </w:rPr>
        <w:t xml:space="preserve">wyznaczenie osoby </w:t>
      </w:r>
      <w:r>
        <w:rPr>
          <w:color w:val="000000"/>
          <w:sz w:val="24"/>
          <w:szCs w:val="24"/>
        </w:rPr>
        <w:br/>
      </w:r>
      <w:r w:rsidRPr="001E3E6C">
        <w:rPr>
          <w:color w:val="000000"/>
          <w:sz w:val="24"/>
          <w:szCs w:val="24"/>
        </w:rPr>
        <w:t>i siedziby, w której należy zgłaszać</w:t>
      </w:r>
      <w:r>
        <w:rPr>
          <w:color w:val="000000"/>
          <w:sz w:val="24"/>
          <w:szCs w:val="24"/>
        </w:rPr>
        <w:t xml:space="preserve"> awarię urządzeń wodociągowych w tym </w:t>
      </w:r>
      <w:r w:rsidRPr="006836A3">
        <w:rPr>
          <w:sz w:val="24"/>
          <w:szCs w:val="24"/>
        </w:rPr>
        <w:t xml:space="preserve">przyjmowanie </w:t>
      </w:r>
      <w:r>
        <w:rPr>
          <w:sz w:val="24"/>
          <w:szCs w:val="24"/>
        </w:rPr>
        <w:br/>
      </w:r>
      <w:r w:rsidRPr="006836A3">
        <w:rPr>
          <w:sz w:val="24"/>
          <w:szCs w:val="24"/>
        </w:rPr>
        <w:t>i załatwianie wszelkich reklamacji związanych z dostarczaniem wody</w:t>
      </w:r>
      <w:r>
        <w:rPr>
          <w:sz w:val="24"/>
          <w:szCs w:val="24"/>
        </w:rPr>
        <w:t>,</w:t>
      </w:r>
    </w:p>
    <w:p w:rsidR="00461F7F" w:rsidRPr="008540B2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Pr="003B1693">
        <w:rPr>
          <w:color w:val="000000"/>
          <w:sz w:val="24"/>
          <w:szCs w:val="24"/>
        </w:rPr>
        <w:t>trzymanie</w:t>
      </w:r>
      <w:r>
        <w:rPr>
          <w:color w:val="000000"/>
          <w:sz w:val="24"/>
          <w:szCs w:val="24"/>
        </w:rPr>
        <w:t xml:space="preserve"> całodobowego</w:t>
      </w:r>
      <w:r w:rsidRPr="003B1693">
        <w:rPr>
          <w:color w:val="000000"/>
          <w:sz w:val="24"/>
          <w:szCs w:val="24"/>
        </w:rPr>
        <w:t xml:space="preserve"> pogotowia technicznego, do którego zadań będzie należało lokalizowanie i ograniczanie skutków awarii</w:t>
      </w:r>
      <w:r>
        <w:rPr>
          <w:color w:val="000000"/>
          <w:sz w:val="24"/>
          <w:szCs w:val="24"/>
        </w:rPr>
        <w:t>,</w:t>
      </w:r>
    </w:p>
    <w:p w:rsidR="00461F7F" w:rsidRPr="00196EA0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 w:rsidRPr="008540B2">
        <w:rPr>
          <w:sz w:val="24"/>
          <w:szCs w:val="24"/>
        </w:rPr>
        <w:t>zapewnienia zastępczego źród</w:t>
      </w:r>
      <w:r>
        <w:rPr>
          <w:sz w:val="24"/>
          <w:szCs w:val="24"/>
        </w:rPr>
        <w:t xml:space="preserve">ła zaopatrzenia w wodę w przypadku wystąpienia </w:t>
      </w:r>
      <w:r w:rsidRPr="008540B2">
        <w:rPr>
          <w:sz w:val="24"/>
          <w:szCs w:val="24"/>
        </w:rPr>
        <w:t xml:space="preserve">awarii </w:t>
      </w:r>
      <w:r>
        <w:rPr>
          <w:sz w:val="24"/>
          <w:szCs w:val="24"/>
        </w:rPr>
        <w:t xml:space="preserve">sieci </w:t>
      </w:r>
      <w:r>
        <w:rPr>
          <w:sz w:val="24"/>
          <w:szCs w:val="24"/>
        </w:rPr>
        <w:br/>
        <w:t xml:space="preserve">i </w:t>
      </w:r>
      <w:r w:rsidRPr="008540B2">
        <w:rPr>
          <w:sz w:val="24"/>
          <w:szCs w:val="24"/>
        </w:rPr>
        <w:t>urządzeń wodoci</w:t>
      </w:r>
      <w:r>
        <w:rPr>
          <w:sz w:val="24"/>
          <w:szCs w:val="24"/>
        </w:rPr>
        <w:t>ągowych;</w:t>
      </w:r>
    </w:p>
    <w:p w:rsidR="00461F7F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usuwanie awarii sieci i urządzeń wodociągowych:</w:t>
      </w:r>
    </w:p>
    <w:p w:rsidR="00461F7F" w:rsidRPr="002835ED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p</w:t>
      </w:r>
      <w:r w:rsidRPr="003B1693">
        <w:rPr>
          <w:color w:val="000000"/>
          <w:sz w:val="24"/>
          <w:szCs w:val="24"/>
        </w:rPr>
        <w:t xml:space="preserve">rzystąpienie do zabezpieczenia </w:t>
      </w:r>
      <w:r>
        <w:rPr>
          <w:color w:val="000000"/>
          <w:sz w:val="24"/>
          <w:szCs w:val="24"/>
        </w:rPr>
        <w:t xml:space="preserve">i </w:t>
      </w:r>
      <w:r w:rsidRPr="002835ED">
        <w:rPr>
          <w:sz w:val="24"/>
          <w:szCs w:val="24"/>
        </w:rPr>
        <w:t>podjecie działań w kierunku usunięcia awarii</w:t>
      </w:r>
      <w:r>
        <w:rPr>
          <w:sz w:val="24"/>
          <w:szCs w:val="24"/>
        </w:rPr>
        <w:t xml:space="preserve"> </w:t>
      </w:r>
      <w:r w:rsidRPr="003B1693">
        <w:rPr>
          <w:color w:val="000000"/>
          <w:sz w:val="24"/>
          <w:szCs w:val="24"/>
        </w:rPr>
        <w:t xml:space="preserve">następuje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br/>
      </w:r>
      <w:r w:rsidRPr="003B1693">
        <w:rPr>
          <w:color w:val="000000"/>
          <w:sz w:val="24"/>
          <w:szCs w:val="24"/>
        </w:rPr>
        <w:t>z chwilą otrzymania zgłoszenia</w:t>
      </w:r>
      <w:r>
        <w:rPr>
          <w:color w:val="000000"/>
          <w:sz w:val="24"/>
          <w:szCs w:val="24"/>
        </w:rPr>
        <w:t xml:space="preserve"> (</w:t>
      </w:r>
      <w:r w:rsidRPr="002835ED">
        <w:rPr>
          <w:sz w:val="24"/>
          <w:szCs w:val="24"/>
        </w:rPr>
        <w:t>awaria powinna być zabezpieczona w ciągu 2 godz. od zgłoszenia i usunięta w ciągu 12 godz. od zgłoszenia)</w:t>
      </w:r>
      <w:r w:rsidRPr="002835ED">
        <w:rPr>
          <w:color w:val="000000"/>
          <w:sz w:val="24"/>
          <w:szCs w:val="24"/>
        </w:rPr>
        <w:t xml:space="preserve">, a w przypadku objętych gwarancją </w:t>
      </w:r>
      <w:r>
        <w:rPr>
          <w:color w:val="000000"/>
          <w:sz w:val="24"/>
          <w:szCs w:val="24"/>
        </w:rPr>
        <w:t xml:space="preserve">Przedsiębiorca </w:t>
      </w:r>
      <w:r w:rsidRPr="002835ED">
        <w:rPr>
          <w:color w:val="000000"/>
          <w:sz w:val="24"/>
          <w:szCs w:val="24"/>
        </w:rPr>
        <w:t xml:space="preserve">winien niezwłocznie zwrócić się do gwaranta o usunięcie awarii zgodnie </w:t>
      </w:r>
      <w:r>
        <w:rPr>
          <w:color w:val="000000"/>
          <w:sz w:val="24"/>
          <w:szCs w:val="24"/>
        </w:rPr>
        <w:br/>
      </w:r>
      <w:r w:rsidRPr="002835ED">
        <w:rPr>
          <w:color w:val="000000"/>
          <w:sz w:val="24"/>
          <w:szCs w:val="24"/>
        </w:rPr>
        <w:t>z warunkami gwarancji, oraz usunięcie jej najpóźniej w ciągu 12 godzin</w:t>
      </w:r>
      <w:r>
        <w:rPr>
          <w:color w:val="000000"/>
          <w:sz w:val="24"/>
          <w:szCs w:val="24"/>
        </w:rPr>
        <w:t>,</w:t>
      </w:r>
    </w:p>
    <w:p w:rsidR="00461F7F" w:rsidRPr="002835ED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 w:rsidRPr="002835ED">
        <w:rPr>
          <w:color w:val="000000"/>
          <w:sz w:val="24"/>
          <w:szCs w:val="24"/>
        </w:rPr>
        <w:t>p</w:t>
      </w:r>
      <w:r>
        <w:rPr>
          <w:sz w:val="24"/>
          <w:szCs w:val="24"/>
        </w:rPr>
        <w:t>owiadamianie odbiorców</w:t>
      </w:r>
      <w:r w:rsidRPr="002835ED">
        <w:rPr>
          <w:sz w:val="24"/>
          <w:szCs w:val="24"/>
        </w:rPr>
        <w:t xml:space="preserve"> (osobiście lub przez obwieszczenie na tablicy ogłoszeń) oraz Zamawiającego (faksem</w:t>
      </w:r>
      <w:r>
        <w:rPr>
          <w:sz w:val="24"/>
          <w:szCs w:val="24"/>
        </w:rPr>
        <w:t>, e-mailem</w:t>
      </w:r>
      <w:r w:rsidRPr="002835ED">
        <w:rPr>
          <w:sz w:val="24"/>
          <w:szCs w:val="24"/>
        </w:rPr>
        <w:t>) o konieczności wstrzymania dostawy wody ze wskazaniem terminu, do którego ma on nastąpić oraz powodu wstrzymania dostawy</w:t>
      </w:r>
      <w:r>
        <w:rPr>
          <w:sz w:val="24"/>
          <w:szCs w:val="24"/>
        </w:rPr>
        <w:t xml:space="preserve"> wody,</w:t>
      </w:r>
    </w:p>
    <w:p w:rsidR="00461F7F" w:rsidRDefault="00461F7F" w:rsidP="00B843C3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 w:rsidRPr="001616F1">
        <w:rPr>
          <w:color w:val="000000"/>
          <w:sz w:val="24"/>
          <w:szCs w:val="24"/>
        </w:rPr>
        <w:t>z</w:t>
      </w:r>
      <w:r>
        <w:rPr>
          <w:color w:val="000000"/>
          <w:sz w:val="24"/>
          <w:szCs w:val="24"/>
        </w:rPr>
        <w:t>abezpieczenie i oznakowanie miejsca</w:t>
      </w:r>
      <w:r w:rsidRPr="005979F8">
        <w:rPr>
          <w:color w:val="000000"/>
          <w:sz w:val="24"/>
          <w:szCs w:val="24"/>
        </w:rPr>
        <w:t xml:space="preserve"> pracy zgodnie z przepisami prawa budowlanego </w:t>
      </w:r>
      <w:r>
        <w:rPr>
          <w:color w:val="000000"/>
          <w:sz w:val="24"/>
          <w:szCs w:val="24"/>
        </w:rPr>
        <w:br/>
      </w:r>
      <w:r w:rsidRPr="005979F8">
        <w:rPr>
          <w:color w:val="000000"/>
          <w:sz w:val="24"/>
          <w:szCs w:val="24"/>
        </w:rPr>
        <w:t>i prawa drogowego, za pomocą znaków drogowych, zap</w:t>
      </w:r>
      <w:r>
        <w:rPr>
          <w:color w:val="000000"/>
          <w:sz w:val="24"/>
          <w:szCs w:val="24"/>
        </w:rPr>
        <w:t xml:space="preserve">ór drogowych itp., powiadamia </w:t>
      </w:r>
      <w:r>
        <w:rPr>
          <w:color w:val="000000"/>
          <w:sz w:val="24"/>
          <w:szCs w:val="24"/>
        </w:rPr>
        <w:br/>
        <w:t>(</w:t>
      </w:r>
      <w:r w:rsidRPr="005979F8">
        <w:rPr>
          <w:color w:val="000000"/>
          <w:sz w:val="24"/>
          <w:szCs w:val="24"/>
        </w:rPr>
        <w:t>w razie potrzeby) PPIS, Urząd Gminy, Policję, służby ratownicze</w:t>
      </w:r>
      <w:r>
        <w:rPr>
          <w:color w:val="000000"/>
          <w:sz w:val="24"/>
          <w:szCs w:val="24"/>
        </w:rPr>
        <w:t>,</w:t>
      </w:r>
    </w:p>
    <w:p w:rsidR="00461F7F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p</w:t>
      </w:r>
      <w:r w:rsidRPr="005979F8">
        <w:rPr>
          <w:color w:val="000000"/>
          <w:sz w:val="24"/>
          <w:szCs w:val="24"/>
        </w:rPr>
        <w:t>o usunięciu awarii, w zależności od potrzeb przeprowadzane są</w:t>
      </w:r>
      <w:r>
        <w:rPr>
          <w:color w:val="000000"/>
          <w:sz w:val="24"/>
          <w:szCs w:val="24"/>
        </w:rPr>
        <w:t xml:space="preserve"> między innymi następujące czynności: </w:t>
      </w:r>
      <w:r w:rsidRPr="005979F8">
        <w:rPr>
          <w:color w:val="000000"/>
          <w:sz w:val="24"/>
          <w:szCs w:val="24"/>
        </w:rPr>
        <w:t>napełnienie rurociągu, odpowietrzenie, płukanie i dezynfekcja sieci oraz uporządkowanie miejsca pracy (pozamiatanie jezdni, zagrabienie terenów gruntowych, obsianie trawą, uzupełnienie humusu, spłukanie drogi z błota, przywrócenie do stanu pierw</w:t>
      </w:r>
      <w:r>
        <w:rPr>
          <w:color w:val="000000"/>
          <w:sz w:val="24"/>
          <w:szCs w:val="24"/>
        </w:rPr>
        <w:t xml:space="preserve">otnego rozebranej nawierzchni </w:t>
      </w:r>
      <w:r w:rsidRPr="005979F8">
        <w:rPr>
          <w:color w:val="000000"/>
          <w:sz w:val="24"/>
          <w:szCs w:val="24"/>
        </w:rPr>
        <w:t>utwardzonej, ułożenie płyt chodnikowych, naprawa nawierzchni nieutwardzonych), asfaltowanie nawierzchni jezdni o</w:t>
      </w:r>
      <w:r>
        <w:rPr>
          <w:color w:val="000000"/>
          <w:sz w:val="24"/>
          <w:szCs w:val="24"/>
        </w:rPr>
        <w:t>raz badanie zagęszczenia gruntu;</w:t>
      </w:r>
    </w:p>
    <w:p w:rsidR="00461F7F" w:rsidRPr="00FF10A4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</w:t>
      </w:r>
      <w:r w:rsidRPr="00FF10A4">
        <w:rPr>
          <w:color w:val="000000"/>
          <w:sz w:val="24"/>
          <w:szCs w:val="24"/>
        </w:rPr>
        <w:t xml:space="preserve">odatkowe zadania związane z  utrzymywaniem sieci w należytym stanie technicznym </w:t>
      </w:r>
      <w:r>
        <w:rPr>
          <w:color w:val="000000"/>
          <w:sz w:val="24"/>
          <w:szCs w:val="24"/>
        </w:rPr>
        <w:br/>
      </w:r>
      <w:r w:rsidRPr="00FF10A4">
        <w:rPr>
          <w:color w:val="000000"/>
          <w:sz w:val="24"/>
          <w:szCs w:val="24"/>
        </w:rPr>
        <w:t xml:space="preserve">i  sanitarnym realizowane są doraźnie na wniosek  </w:t>
      </w:r>
      <w:r>
        <w:rPr>
          <w:color w:val="000000"/>
          <w:sz w:val="24"/>
          <w:szCs w:val="24"/>
        </w:rPr>
        <w:t>Zamawiającego;</w:t>
      </w:r>
    </w:p>
    <w:p w:rsidR="00461F7F" w:rsidRPr="00FF10A4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FF10A4">
        <w:rPr>
          <w:color w:val="000000"/>
          <w:sz w:val="24"/>
          <w:szCs w:val="24"/>
        </w:rPr>
        <w:t xml:space="preserve">ydawanie warunków technicznych </w:t>
      </w:r>
      <w:r>
        <w:rPr>
          <w:color w:val="000000"/>
          <w:sz w:val="24"/>
          <w:szCs w:val="24"/>
        </w:rPr>
        <w:t xml:space="preserve">(opinii) </w:t>
      </w:r>
      <w:r w:rsidRPr="00FF10A4">
        <w:rPr>
          <w:color w:val="000000"/>
          <w:sz w:val="24"/>
          <w:szCs w:val="24"/>
        </w:rPr>
        <w:t>dotyczących</w:t>
      </w:r>
      <w:r>
        <w:rPr>
          <w:color w:val="000000"/>
          <w:sz w:val="24"/>
          <w:szCs w:val="24"/>
        </w:rPr>
        <w:t xml:space="preserve"> budowy, rozbudowy, przebudowy, </w:t>
      </w:r>
      <w:r w:rsidRPr="00FF10A4">
        <w:rPr>
          <w:color w:val="000000"/>
          <w:sz w:val="24"/>
          <w:szCs w:val="24"/>
        </w:rPr>
        <w:t>remontu sieci i urządzeń wodociągowych  i prowadzenie nadzoru technicznego nad  realizacją wydanych warunków te</w:t>
      </w:r>
      <w:r>
        <w:rPr>
          <w:color w:val="000000"/>
          <w:sz w:val="24"/>
          <w:szCs w:val="24"/>
        </w:rPr>
        <w:t>chnicznych, w tym:</w:t>
      </w:r>
    </w:p>
    <w:p w:rsidR="00461F7F" w:rsidRPr="00FF10A4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FF10A4">
        <w:rPr>
          <w:color w:val="000000"/>
          <w:sz w:val="24"/>
          <w:szCs w:val="24"/>
        </w:rPr>
        <w:t>opiniowanie i uzg</w:t>
      </w:r>
      <w:r>
        <w:rPr>
          <w:color w:val="000000"/>
          <w:sz w:val="24"/>
          <w:szCs w:val="24"/>
        </w:rPr>
        <w:t>adnianie opracowań projektowych,</w:t>
      </w:r>
    </w:p>
    <w:p w:rsidR="00461F7F" w:rsidRPr="009134AF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FF10A4">
        <w:rPr>
          <w:color w:val="000000"/>
          <w:sz w:val="24"/>
          <w:szCs w:val="24"/>
        </w:rPr>
        <w:t xml:space="preserve">nadzór techniczny nad remontami ujęć wody, stacji uzdatniania wody, sieci i urządzeń </w:t>
      </w:r>
      <w:r w:rsidRPr="009134AF">
        <w:rPr>
          <w:color w:val="000000"/>
          <w:sz w:val="24"/>
          <w:szCs w:val="24"/>
        </w:rPr>
        <w:t xml:space="preserve">wodociągowych wykonanymi przez  inne jednostki </w:t>
      </w:r>
      <w:r>
        <w:rPr>
          <w:color w:val="000000"/>
          <w:sz w:val="24"/>
          <w:szCs w:val="24"/>
        </w:rPr>
        <w:t>na wniosek właściciela urządzeń,</w:t>
      </w:r>
    </w:p>
    <w:p w:rsidR="00461F7F" w:rsidRPr="009134AF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9134AF">
        <w:rPr>
          <w:color w:val="000000"/>
          <w:sz w:val="24"/>
          <w:szCs w:val="24"/>
        </w:rPr>
        <w:t>udział w odbiorach robót zanikowych, końcowych i gwarancyjnych;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rPr>
          <w:color w:val="000000"/>
        </w:rPr>
        <w:t>p</w:t>
      </w:r>
      <w:r w:rsidRPr="009134AF">
        <w:rPr>
          <w:color w:val="000000"/>
        </w:rPr>
        <w:t>rzyjmowanie do eksploatacji nowo wybudowanych sieci</w:t>
      </w:r>
      <w:r>
        <w:rPr>
          <w:color w:val="000000"/>
        </w:rPr>
        <w:t xml:space="preserve"> urządzeń wodociągowych</w:t>
      </w:r>
      <w:r w:rsidRPr="009134AF">
        <w:rPr>
          <w:color w:val="000000"/>
        </w:rPr>
        <w:t xml:space="preserve"> </w:t>
      </w:r>
      <w:r>
        <w:rPr>
          <w:color w:val="000000"/>
        </w:rPr>
        <w:t xml:space="preserve">w </w:t>
      </w:r>
      <w:r w:rsidRPr="009134AF">
        <w:rPr>
          <w:color w:val="000000"/>
        </w:rPr>
        <w:t>tym gromadzenie i przechow</w:t>
      </w:r>
      <w:r>
        <w:rPr>
          <w:color w:val="000000"/>
        </w:rPr>
        <w:t xml:space="preserve">ywanie dokumentacji projektowej </w:t>
      </w:r>
      <w:r w:rsidRPr="009134AF">
        <w:rPr>
          <w:color w:val="000000"/>
        </w:rPr>
        <w:t>i powykonawczej dostarczanej przez odbiorców usług oraz inwestorów</w:t>
      </w:r>
      <w:r>
        <w:rPr>
          <w:color w:val="000000"/>
        </w:rPr>
        <w:t xml:space="preserve"> sieci i urządzeń wodociągowych;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t>wydawanie warunków technicznych niezbędnych do podłączenia nieruchomości do sieci wodociągowej eksploatowanej przez przedsiębiorstwo wodociągowo-kanalizacyjne, oraz uzgodnienie przedłożonej dokumentacji technicznej albo wydawanie do niej opinii</w:t>
      </w:r>
      <w:r>
        <w:rPr>
          <w:color w:val="000000"/>
        </w:rPr>
        <w:t xml:space="preserve">; 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rPr>
          <w:color w:val="000000"/>
        </w:rPr>
        <w:t xml:space="preserve">wykonywanie okresowych /min. 1 raz w roku/ </w:t>
      </w:r>
      <w:r w:rsidRPr="009134AF">
        <w:rPr>
          <w:color w:val="000000"/>
        </w:rPr>
        <w:t>ocen stanu technicznego sieci i urządzeń wodociągowych we własnym za</w:t>
      </w:r>
      <w:r>
        <w:rPr>
          <w:color w:val="000000"/>
        </w:rPr>
        <w:t>kresie lub poprzez zlecenie osobom uprawnionym na koszt przedsiębiorcy.</w:t>
      </w:r>
    </w:p>
    <w:p w:rsidR="00461F7F" w:rsidRPr="00FF10A4" w:rsidRDefault="00461F7F" w:rsidP="00FF10A4">
      <w:pPr>
        <w:spacing w:line="276" w:lineRule="auto"/>
        <w:jc w:val="both"/>
        <w:rPr>
          <w:b/>
          <w:color w:val="000000"/>
          <w:u w:val="single"/>
        </w:rPr>
      </w:pPr>
    </w:p>
    <w:p w:rsidR="00461F7F" w:rsidRDefault="00461F7F" w:rsidP="00155C14">
      <w:pPr>
        <w:numPr>
          <w:ilvl w:val="5"/>
          <w:numId w:val="15"/>
        </w:numPr>
        <w:spacing w:line="276" w:lineRule="auto"/>
        <w:ind w:left="357" w:hanging="357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W </w:t>
      </w:r>
      <w:r w:rsidRPr="00B55C69">
        <w:rPr>
          <w:b/>
          <w:color w:val="000000"/>
          <w:u w:val="single"/>
        </w:rPr>
        <w:t>zakresie oczyszczalni ścieków</w:t>
      </w:r>
      <w:r>
        <w:rPr>
          <w:b/>
          <w:color w:val="000000"/>
          <w:u w:val="single"/>
        </w:rPr>
        <w:t xml:space="preserve"> kanalizacji sanitarnej wraz z tłoczniami </w:t>
      </w:r>
      <w:r>
        <w:rPr>
          <w:b/>
          <w:color w:val="000000"/>
          <w:u w:val="single"/>
        </w:rPr>
        <w:br/>
        <w:t>i przepompowniami:</w:t>
      </w:r>
    </w:p>
    <w:p w:rsidR="00461F7F" w:rsidRPr="00B55C69" w:rsidRDefault="00461F7F" w:rsidP="00070E27">
      <w:pPr>
        <w:spacing w:line="276" w:lineRule="auto"/>
        <w:jc w:val="both"/>
        <w:rPr>
          <w:b/>
          <w:color w:val="000000"/>
          <w:u w:val="single"/>
        </w:rPr>
      </w:pPr>
      <w:r>
        <w:t>a) eksploatacja oczyszczalni ścieków, a zwłaszcza: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prowadzenie eksploatacji oczyszczalni ścieków zgodnie z instrukcją obsługi oczyszczalni,</w:t>
      </w:r>
    </w:p>
    <w:p w:rsidR="00461F7F" w:rsidRPr="00947CF6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>wykonywanie analiz ścieków surowych i oczyszczonych na oczy</w:t>
      </w:r>
      <w:r>
        <w:rPr>
          <w:color w:val="000000"/>
        </w:rPr>
        <w:t xml:space="preserve">szczalni ścieków zgodnie </w:t>
      </w:r>
      <w:r>
        <w:rPr>
          <w:color w:val="000000"/>
        </w:rPr>
        <w:br/>
        <w:t xml:space="preserve">z obowiązującymi decyzjami i według </w:t>
      </w:r>
      <w:r w:rsidRPr="00947CF6">
        <w:rPr>
          <w:color w:val="000000"/>
        </w:rPr>
        <w:t>potrzeb (zgodn</w:t>
      </w:r>
      <w:r>
        <w:rPr>
          <w:color w:val="000000"/>
        </w:rPr>
        <w:t>ie z obowiązującymi przepisami),</w:t>
      </w:r>
    </w:p>
    <w:p w:rsidR="00461F7F" w:rsidRPr="00E15D7A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>realizacja obowiązków wynikających z aktualnych p</w:t>
      </w:r>
      <w:r>
        <w:rPr>
          <w:color w:val="000000"/>
        </w:rPr>
        <w:t xml:space="preserve">ozwoleń wodnoprawnych, decyzji </w:t>
      </w:r>
      <w:r>
        <w:rPr>
          <w:color w:val="000000"/>
        </w:rPr>
        <w:br/>
        <w:t>i obowiązujących przepisów,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mierzenie i rejestrowanie ilości odprowadzanych ścieków,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 w:rsidRPr="007A3E70">
        <w:rPr>
          <w:color w:val="000000"/>
        </w:rPr>
        <w:t>wykonywanie analiz osadu cz</w:t>
      </w:r>
      <w:r>
        <w:rPr>
          <w:color w:val="000000"/>
        </w:rPr>
        <w:t xml:space="preserve">ynnego na oczyszczalni ścieków </w:t>
      </w:r>
      <w:r w:rsidRPr="007A3E70">
        <w:rPr>
          <w:color w:val="000000"/>
        </w:rPr>
        <w:t>zgodn</w:t>
      </w:r>
      <w:r>
        <w:rPr>
          <w:color w:val="000000"/>
        </w:rPr>
        <w:t>ie z obowiązującymi przepisami,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wykonywanie badań laboratoryjnych jakości odprowadzanych ścieków zgodnie </w:t>
      </w:r>
      <w:r>
        <w:rPr>
          <w:color w:val="000000"/>
        </w:rPr>
        <w:br/>
        <w:t xml:space="preserve">z pozwoleniem wodnoprawnym , obowiązującymi decyzjami i obowiązującymi przepisami; 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zapewnienie jakości ścieków oczyszczonych, zgodnie z pozwoleniem wodno prawnym </w:t>
      </w:r>
      <w:r>
        <w:rPr>
          <w:color w:val="000000"/>
        </w:rPr>
        <w:br/>
        <w:t>i obowiązującymi przepisami i pozwoleniami,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>likwidacja przyczyn i skutków odchyleń ścieków od obowiązujących norm,</w:t>
      </w:r>
    </w:p>
    <w:p w:rsidR="00461F7F" w:rsidRPr="007A3E70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 w:rsidRPr="00B30C41">
        <w:rPr>
          <w:color w:val="000000"/>
        </w:rPr>
        <w:t>przekazywani</w:t>
      </w:r>
      <w:r>
        <w:rPr>
          <w:color w:val="000000"/>
        </w:rPr>
        <w:t>e</w:t>
      </w:r>
      <w:r w:rsidRPr="00B30C41">
        <w:rPr>
          <w:color w:val="000000"/>
        </w:rPr>
        <w:t xml:space="preserve"> osadu, piasku i skr</w:t>
      </w:r>
      <w:r>
        <w:rPr>
          <w:color w:val="000000"/>
        </w:rPr>
        <w:t>atek zgodnie z obowiązującymi przepisami,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obsługa punktu zlewnego z kontrolą dowożonych ścieków i pobieranie opłat według ustalonych stawek przez Radę Gminy,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dokonywanie przeglądów, napraw, remontów, usuwania uszkodzeń, konserwacji urządzeń </w:t>
      </w:r>
      <w:r>
        <w:rPr>
          <w:color w:val="000000"/>
        </w:rPr>
        <w:br/>
        <w:t>i budowli,</w:t>
      </w:r>
    </w:p>
    <w:p w:rsidR="00461F7F" w:rsidRDefault="00461F7F" w:rsidP="00DA565E">
      <w:pPr>
        <w:numPr>
          <w:ilvl w:val="0"/>
          <w:numId w:val="7"/>
        </w:numPr>
        <w:jc w:val="both"/>
        <w:rPr>
          <w:color w:val="000000"/>
        </w:rPr>
      </w:pPr>
      <w:r w:rsidRPr="007A3E70">
        <w:rPr>
          <w:color w:val="000000"/>
        </w:rPr>
        <w:t>utrzymywanie porządku i czystości na terenie oczyszcza</w:t>
      </w:r>
      <w:r>
        <w:rPr>
          <w:color w:val="000000"/>
        </w:rPr>
        <w:t xml:space="preserve">lni ścieków, konserwacja, remont budynków /elewacja , dachy/ i </w:t>
      </w:r>
      <w:r w:rsidRPr="007A3E70">
        <w:rPr>
          <w:color w:val="000000"/>
        </w:rPr>
        <w:t>ogrodzenia</w:t>
      </w:r>
      <w:r>
        <w:rPr>
          <w:color w:val="000000"/>
        </w:rPr>
        <w:t>, wykaszanie trawy i zakrzaczeń,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utrzymanie i konserwacja rowów odprowadzających oczyszczone ścieki zgodnie </w:t>
      </w:r>
      <w:r>
        <w:rPr>
          <w:color w:val="000000"/>
        </w:rPr>
        <w:br/>
        <w:t>z pozwoleniem wodnoprawnym,</w:t>
      </w:r>
    </w:p>
    <w:p w:rsidR="00461F7F" w:rsidRPr="004733AB" w:rsidRDefault="00461F7F" w:rsidP="00155C14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>ponoszenie pełnej odpowiedzialności za przejętą oczyszczalnię wraz z towarzyszącą infrastrukturą i jej eksploatację;</w:t>
      </w:r>
    </w:p>
    <w:p w:rsidR="00461F7F" w:rsidRDefault="00461F7F" w:rsidP="009134AF">
      <w:pPr>
        <w:numPr>
          <w:ilvl w:val="2"/>
          <w:numId w:val="15"/>
        </w:numPr>
        <w:spacing w:line="276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w zakresie sieci kanalizacji sanitarnej wraz z tłoczniami i przepompowniami: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 xml:space="preserve">utrzymanie </w:t>
      </w:r>
      <w:r>
        <w:rPr>
          <w:color w:val="000000"/>
        </w:rPr>
        <w:t xml:space="preserve">sieci i </w:t>
      </w:r>
      <w:r w:rsidRPr="00E15D7A">
        <w:rPr>
          <w:color w:val="000000"/>
        </w:rPr>
        <w:t>urządzeń kanalizacyjnych</w:t>
      </w:r>
      <w:r>
        <w:rPr>
          <w:color w:val="000000"/>
        </w:rPr>
        <w:t>, tłoczni i przepompowni</w:t>
      </w:r>
      <w:r w:rsidRPr="00E15D7A">
        <w:rPr>
          <w:color w:val="000000"/>
        </w:rPr>
        <w:t xml:space="preserve"> w stanie technicznym zapewniającym stały odbiór</w:t>
      </w:r>
      <w:r>
        <w:rPr>
          <w:color w:val="000000"/>
        </w:rPr>
        <w:t xml:space="preserve"> </w:t>
      </w:r>
      <w:r w:rsidRPr="00E15D7A">
        <w:rPr>
          <w:color w:val="000000"/>
        </w:rPr>
        <w:t>i oczyszczanie ścieków do parametrów bezpiecznych dla środowiska i zgodnych z aktualnym pozwol</w:t>
      </w:r>
      <w:r>
        <w:rPr>
          <w:color w:val="000000"/>
        </w:rPr>
        <w:t>eniem wodnoprawnym,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 xml:space="preserve">zapewnienie urządzeniom kanalizacyjnym prawidłowej pracy i eksploatacji – dokonywanie </w:t>
      </w:r>
      <w:r w:rsidRPr="00395094">
        <w:rPr>
          <w:color w:val="000000"/>
        </w:rPr>
        <w:t>przeglądów, napraw, remontów bieżących i usuwanie awarii niezbędnych do utrzymania kanalizacji sanitarnej w stanie nie</w:t>
      </w:r>
      <w:r>
        <w:rPr>
          <w:color w:val="000000"/>
        </w:rPr>
        <w:t xml:space="preserve"> </w:t>
      </w:r>
      <w:r w:rsidRPr="00395094">
        <w:rPr>
          <w:color w:val="000000"/>
        </w:rPr>
        <w:t xml:space="preserve">pogorszonym (w tym konserwacja , eksploatacja, remont </w:t>
      </w:r>
      <w:r>
        <w:rPr>
          <w:color w:val="000000"/>
        </w:rPr>
        <w:br/>
      </w:r>
      <w:r w:rsidRPr="00395094">
        <w:rPr>
          <w:color w:val="000000"/>
        </w:rPr>
        <w:t>i naprawa obiekt</w:t>
      </w:r>
      <w:r>
        <w:rPr>
          <w:color w:val="000000"/>
        </w:rPr>
        <w:t>ów budowlanych) na własny koszt,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C05FC">
        <w:rPr>
          <w:color w:val="000000"/>
        </w:rPr>
        <w:t>systematyczne czyszczenie sieci przy użyciu samochodu specjalnego ssąco płuczącego do ciśnieniowego udrażniania kanalizacji</w:t>
      </w:r>
      <w:r>
        <w:rPr>
          <w:color w:val="000000"/>
        </w:rPr>
        <w:t>,</w:t>
      </w:r>
    </w:p>
    <w:p w:rsidR="00461F7F" w:rsidRPr="00AB64E6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AB64E6">
        <w:rPr>
          <w:color w:val="000000"/>
        </w:rPr>
        <w:t xml:space="preserve">całodobowe i bezawaryjne odprowadzanie ścieków od dostawców indywidualnych </w:t>
      </w:r>
      <w:r>
        <w:rPr>
          <w:color w:val="000000"/>
        </w:rPr>
        <w:br/>
      </w:r>
      <w:r w:rsidRPr="00AB64E6">
        <w:rPr>
          <w:color w:val="000000"/>
        </w:rPr>
        <w:t>i zbiorczych zgodnie z obowiązuj</w:t>
      </w:r>
      <w:r>
        <w:rPr>
          <w:color w:val="000000"/>
        </w:rPr>
        <w:t>ącymi przepisami i pozwoleniami,</w:t>
      </w:r>
    </w:p>
    <w:p w:rsidR="00461F7F" w:rsidRPr="00AB64E6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t xml:space="preserve">prowadzenia bieżących kontroli ilości i jakości odprowadzanych ścieków bytowych </w:t>
      </w:r>
      <w:r>
        <w:br/>
        <w:t>i ścieków przemysłowych oraz kontroli przestrzegania warunków wprowadzania ścieków do urządzeń kanalizacyjnych,</w:t>
      </w:r>
    </w:p>
    <w:p w:rsidR="00461F7F" w:rsidRPr="00AB64E6" w:rsidRDefault="00461F7F" w:rsidP="00400F98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t>zorganizowania zastępczego systemu odprowadzania ścieków od odbiorcy usług na czas wykonywania planowanych prac konserwacyjno-remontowych urządzeń eksploatowanych przez przedsiębiorstwo wodociągowo-kanalizacyjne,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196EA0">
        <w:rPr>
          <w:color w:val="000000"/>
        </w:rPr>
        <w:t>zawieranie umów n</w:t>
      </w:r>
      <w:r>
        <w:rPr>
          <w:color w:val="000000"/>
        </w:rPr>
        <w:t xml:space="preserve">a odbiór ścieków </w:t>
      </w:r>
      <w:r w:rsidRPr="00196EA0">
        <w:rPr>
          <w:color w:val="000000"/>
        </w:rPr>
        <w:t xml:space="preserve">z właścicielami nieruchomości, fakturowanie, pobieranie i rozliczanie opłat oraz dostarczanie odbiorcom faktur; </w:t>
      </w:r>
      <w:r w:rsidRPr="00196EA0">
        <w:t xml:space="preserve">przeprowadzanie </w:t>
      </w:r>
      <w:r>
        <w:br/>
      </w:r>
      <w:r w:rsidRPr="00196EA0">
        <w:t>w okresach rozrachunkowych odczytów urządzeń pomiarowych;</w:t>
      </w:r>
      <w:r>
        <w:t xml:space="preserve"> </w:t>
      </w:r>
      <w:r w:rsidRPr="00196EA0">
        <w:t>egzekwowanie należnych opłat i prowadzenie win</w:t>
      </w:r>
      <w:r>
        <w:t>dykacji w imieniu Zamawiającego,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FB3B6F">
        <w:t>prowadzeniu ewidencji odbiorców</w:t>
      </w:r>
      <w:r>
        <w:t xml:space="preserve"> usług indywidualnych i grupowych,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FB3B6F">
        <w:t>prowadzenie ewidencji ilośc</w:t>
      </w:r>
      <w:r>
        <w:t>iowo-wartościowej odbioru ścieków,</w:t>
      </w:r>
    </w:p>
    <w:p w:rsidR="00461F7F" w:rsidRPr="00165F32" w:rsidRDefault="00461F7F" w:rsidP="009F4CE0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165F32">
        <w:rPr>
          <w:color w:val="000000"/>
        </w:rPr>
        <w:t>utrzymanie pogotowia technicznego, do którego zada</w:t>
      </w:r>
      <w:r>
        <w:rPr>
          <w:color w:val="000000"/>
        </w:rPr>
        <w:t xml:space="preserve">ń będzie należało lokalizowanie </w:t>
      </w:r>
      <w:r>
        <w:rPr>
          <w:color w:val="000000"/>
        </w:rPr>
        <w:br/>
      </w:r>
      <w:r w:rsidRPr="00165F32">
        <w:rPr>
          <w:color w:val="000000"/>
        </w:rPr>
        <w:t>i ograniczanie skutków awarii. Przystąpienie do zabezpieczenia awarii następuje</w:t>
      </w:r>
      <w:r>
        <w:rPr>
          <w:color w:val="000000"/>
        </w:rPr>
        <w:t xml:space="preserve"> z chwilą otrzymania zgłoszenia,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</w:pPr>
      <w:r>
        <w:t>prowadzenie prac obsługi codziennej przez osoby o odpowiednich kwalifikacjach zawodowych i uprawnieniach,</w:t>
      </w:r>
    </w:p>
    <w:p w:rsidR="00461F7F" w:rsidRPr="00B42835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B42835">
        <w:t xml:space="preserve">odczytywanie stanów przepływomierzy lub wodomierzy </w:t>
      </w:r>
      <w:r>
        <w:t>w tym prowadzenie ich ewidencji,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kontrolowanie jakości ścieków odprowadzanych z zakładów przemysłowych do gminnej sieci kanalizacyjnej,</w:t>
      </w:r>
    </w:p>
    <w:p w:rsidR="00461F7F" w:rsidRPr="007A7C84" w:rsidRDefault="00461F7F" w:rsidP="009134AF">
      <w:pPr>
        <w:numPr>
          <w:ilvl w:val="0"/>
          <w:numId w:val="8"/>
        </w:numPr>
        <w:jc w:val="both"/>
        <w:rPr>
          <w:color w:val="000000"/>
        </w:rPr>
      </w:pPr>
      <w:r w:rsidRPr="007A7C84">
        <w:rPr>
          <w:color w:val="000000"/>
        </w:rPr>
        <w:t>likwidacja przyczyn i skutków odchyleń ścieków od obowiązuj</w:t>
      </w:r>
      <w:r>
        <w:rPr>
          <w:color w:val="000000"/>
        </w:rPr>
        <w:t>ących norm,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nieodpłatne czyszczenie kanalizacji sanitarnej samochodem WUKO w miejscach wskazanych przez Zamawiającego,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E15D7A">
        <w:rPr>
          <w:color w:val="000000"/>
        </w:rPr>
        <w:t xml:space="preserve">odcinanie przyłączy za nieterminowe płacenie należności oraz lokalizacja nieprawidłowo wykonanych  przyłączy kanalizacyjnych </w:t>
      </w:r>
      <w:r>
        <w:rPr>
          <w:color w:val="000000"/>
        </w:rPr>
        <w:t>i</w:t>
      </w:r>
      <w:r w:rsidRPr="00E15D7A">
        <w:rPr>
          <w:color w:val="000000"/>
        </w:rPr>
        <w:t xml:space="preserve"> punktów nielegalnego spustu ścieków, prowad</w:t>
      </w:r>
      <w:r w:rsidRPr="0089411E">
        <w:t>zenie odpowiedniego postępowania w tych sprawach, łącznie z od</w:t>
      </w:r>
      <w:r>
        <w:t>cinaniem nielegalnych przyłączy,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  <w:rPr>
          <w:u w:val="single"/>
        </w:rPr>
      </w:pPr>
      <w:r w:rsidRPr="0089411E">
        <w:t>przeprowadzenie systematycznych raz na kwartał kontroli przyłączy kanalizacji sanitarnej. Sprawozdanie z dokonanych czynności k</w:t>
      </w:r>
      <w:r>
        <w:t xml:space="preserve">ontrolnych Wykonawca przedkłada </w:t>
      </w:r>
      <w:r w:rsidRPr="0089411E">
        <w:t>Zamawiającemu w terminie 14 dni od zakończenia czynności kontrolnych</w:t>
      </w:r>
      <w:r>
        <w:t>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89411E">
        <w:t xml:space="preserve">sprawowanie nadzoru technicznego nad eksploatacją dzierżawionych urządzeń i ich elementami poprzez bieżące, pisemne zgłaszanie Zamawiającemu każdej awarii </w:t>
      </w:r>
      <w:r>
        <w:br/>
      </w:r>
      <w:r w:rsidRPr="0089411E">
        <w:t>w infrastrukturze kanalizacyjnej, (przepompowni, tłoczni, sieci, przyłączy), prowadzenie dziennika usuwanych awarii, zawierającego miejsce wystąpienia, czas usuwania i opis awari</w:t>
      </w:r>
      <w:r>
        <w:t>i rozliczenie, wg. stawek oferty,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89411E">
        <w:t>wyznaczenie osoby i siedziby, w której należy zgłaszać awarię urządzeń kanalizacyjnych;</w:t>
      </w:r>
    </w:p>
    <w:p w:rsidR="00461F7F" w:rsidRPr="0089411E" w:rsidRDefault="00461F7F" w:rsidP="007C0548">
      <w:pPr>
        <w:pStyle w:val="Teksttreci20"/>
        <w:numPr>
          <w:ilvl w:val="2"/>
          <w:numId w:val="15"/>
        </w:numPr>
        <w:shd w:val="clear" w:color="auto" w:fill="auto"/>
        <w:tabs>
          <w:tab w:val="left" w:pos="360"/>
        </w:tabs>
        <w:spacing w:after="0"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usuwanie awarii:</w:t>
      </w:r>
      <w:r w:rsidRPr="0089411E">
        <w:rPr>
          <w:sz w:val="24"/>
          <w:szCs w:val="24"/>
          <w:u w:val="single"/>
        </w:rPr>
        <w:t xml:space="preserve">  </w:t>
      </w:r>
    </w:p>
    <w:p w:rsidR="00461F7F" w:rsidRPr="009134AF" w:rsidRDefault="00461F7F" w:rsidP="009134AF">
      <w:pPr>
        <w:pStyle w:val="Teksttreci20"/>
        <w:numPr>
          <w:ilvl w:val="2"/>
          <w:numId w:val="8"/>
        </w:numPr>
        <w:shd w:val="clear" w:color="auto" w:fill="auto"/>
        <w:tabs>
          <w:tab w:val="left" w:pos="720"/>
        </w:tabs>
        <w:spacing w:after="0" w:line="276" w:lineRule="auto"/>
        <w:ind w:left="720" w:hanging="360"/>
        <w:jc w:val="both"/>
        <w:rPr>
          <w:sz w:val="24"/>
          <w:szCs w:val="24"/>
          <w:u w:val="single"/>
        </w:rPr>
      </w:pPr>
      <w:r w:rsidRPr="0089411E">
        <w:rPr>
          <w:sz w:val="24"/>
          <w:szCs w:val="24"/>
        </w:rPr>
        <w:t xml:space="preserve">przystąpienie do zabezpieczenia i podjecie działań w kierunku usunięcia awarii następuje  </w:t>
      </w:r>
      <w:r>
        <w:rPr>
          <w:sz w:val="24"/>
          <w:szCs w:val="24"/>
        </w:rPr>
        <w:br/>
      </w:r>
      <w:r w:rsidRPr="0089411E">
        <w:rPr>
          <w:sz w:val="24"/>
          <w:szCs w:val="24"/>
        </w:rPr>
        <w:t xml:space="preserve">z chwilą otrzymania zgłoszenia (awaria powinna być zabezpieczona w ciągu 2 godz. od </w:t>
      </w:r>
      <w:r w:rsidRPr="009134AF">
        <w:rPr>
          <w:sz w:val="24"/>
          <w:szCs w:val="24"/>
        </w:rPr>
        <w:t xml:space="preserve">zgłoszenia i usunięta w ciągu 12 godz. od zgłoszenia), a w przypadku objętych gwarancją Przedsiębiorca winien niezwłocznie zwrócić się do gwaranta o usunięcie awarii zgodnie </w:t>
      </w:r>
      <w:r>
        <w:rPr>
          <w:sz w:val="24"/>
          <w:szCs w:val="24"/>
        </w:rPr>
        <w:br/>
      </w:r>
      <w:r w:rsidRPr="009134AF">
        <w:rPr>
          <w:sz w:val="24"/>
          <w:szCs w:val="24"/>
        </w:rPr>
        <w:t>z warunkami gwarancji, oraz usunięcie jej najpóźniej w ciągu 12 godzin,</w:t>
      </w:r>
    </w:p>
    <w:p w:rsidR="00461F7F" w:rsidRPr="009134AF" w:rsidRDefault="00461F7F" w:rsidP="009134AF">
      <w:pPr>
        <w:pStyle w:val="Teksttreci20"/>
        <w:numPr>
          <w:ilvl w:val="2"/>
          <w:numId w:val="8"/>
        </w:numPr>
        <w:shd w:val="clear" w:color="auto" w:fill="auto"/>
        <w:tabs>
          <w:tab w:val="left" w:pos="720"/>
        </w:tabs>
        <w:spacing w:after="0" w:line="276" w:lineRule="auto"/>
        <w:ind w:left="720" w:hanging="36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>powiadamianie użytkowników (osobiście lub przez obwieszczenie na tablicy ogłoszeń) oraz Zamawiającego (faksem</w:t>
      </w:r>
      <w:r>
        <w:rPr>
          <w:sz w:val="24"/>
          <w:szCs w:val="24"/>
        </w:rPr>
        <w:t xml:space="preserve">, e-mailem) o konieczności wstrzymania </w:t>
      </w:r>
      <w:r w:rsidRPr="009134AF">
        <w:rPr>
          <w:sz w:val="24"/>
          <w:szCs w:val="24"/>
        </w:rPr>
        <w:t>odbioru ścieków ze wskazaniem terminu, do którego ma on nastąpić oraz powodu wstrzymania dostawy,</w:t>
      </w:r>
    </w:p>
    <w:p w:rsidR="00461F7F" w:rsidRPr="009134AF" w:rsidRDefault="00461F7F" w:rsidP="007C0548">
      <w:pPr>
        <w:pStyle w:val="Teksttreci20"/>
        <w:numPr>
          <w:ilvl w:val="1"/>
          <w:numId w:val="14"/>
        </w:numPr>
        <w:shd w:val="clear" w:color="auto" w:fill="auto"/>
        <w:tabs>
          <w:tab w:val="left" w:pos="720"/>
        </w:tabs>
        <w:spacing w:after="0" w:line="276" w:lineRule="auto"/>
        <w:ind w:left="72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 xml:space="preserve">zabezpieczenie i oznakowanie miejsca pracy zgodnie z przepisami prawa budowlanego </w:t>
      </w:r>
      <w:r>
        <w:rPr>
          <w:sz w:val="24"/>
          <w:szCs w:val="24"/>
        </w:rPr>
        <w:br/>
      </w:r>
      <w:r w:rsidRPr="009134AF">
        <w:rPr>
          <w:sz w:val="24"/>
          <w:szCs w:val="24"/>
        </w:rPr>
        <w:t>i prawa drogowego, za pomocą znaków drogowych, zap</w:t>
      </w:r>
      <w:r>
        <w:rPr>
          <w:sz w:val="24"/>
          <w:szCs w:val="24"/>
        </w:rPr>
        <w:t xml:space="preserve">ór drogowych itp., powiadamia </w:t>
      </w:r>
      <w:r>
        <w:rPr>
          <w:sz w:val="24"/>
          <w:szCs w:val="24"/>
        </w:rPr>
        <w:br/>
        <w:t>(</w:t>
      </w:r>
      <w:r w:rsidRPr="009134AF">
        <w:rPr>
          <w:sz w:val="24"/>
          <w:szCs w:val="24"/>
        </w:rPr>
        <w:t>w razie potrzeby )  Urząd Gminy, Policję, służby ratownicze, zarządcę drogi</w:t>
      </w:r>
      <w:r>
        <w:rPr>
          <w:sz w:val="24"/>
          <w:szCs w:val="24"/>
        </w:rPr>
        <w:t>,</w:t>
      </w:r>
    </w:p>
    <w:p w:rsidR="00461F7F" w:rsidRPr="009134AF" w:rsidRDefault="00461F7F" w:rsidP="007C0548">
      <w:pPr>
        <w:pStyle w:val="Teksttreci20"/>
        <w:numPr>
          <w:ilvl w:val="1"/>
          <w:numId w:val="14"/>
        </w:numPr>
        <w:shd w:val="clear" w:color="auto" w:fill="auto"/>
        <w:tabs>
          <w:tab w:val="left" w:pos="720"/>
        </w:tabs>
        <w:spacing w:after="0" w:line="276" w:lineRule="auto"/>
        <w:ind w:left="72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 xml:space="preserve"> po usunięciu awarii, w zależności od potrzeb przeprowadzane są nast. czynności:  napełnienie rurociągu, odpowietrzenie, płukanie  sieci oraz uporządkowanie miejsca pracy (pozamiatanie jezdni, zagrabienie terenów gruntowych, obsianie trawą, uzupełnienie humusu, spłukanie drogi z błota, przywrócenie do stanu pierwotnego rozebranej nawierzchni utwardzonej, ułożenie płyt chodnikowych, naprawa nawierzchni nieutwardzonych), asfaltowanie nawierzchni jezdni oraz badanie zagęszczenia gruntu</w:t>
      </w:r>
      <w:r>
        <w:rPr>
          <w:sz w:val="24"/>
          <w:szCs w:val="24"/>
        </w:rPr>
        <w:t>;</w:t>
      </w:r>
    </w:p>
    <w:p w:rsidR="00461F7F" w:rsidRPr="009134AF" w:rsidRDefault="00461F7F" w:rsidP="005B3ECD">
      <w:pPr>
        <w:pStyle w:val="Teksttreci20"/>
        <w:numPr>
          <w:ilvl w:val="2"/>
          <w:numId w:val="15"/>
        </w:numPr>
        <w:shd w:val="clear" w:color="auto" w:fill="auto"/>
        <w:tabs>
          <w:tab w:val="left" w:pos="574"/>
        </w:tabs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9134AF">
        <w:rPr>
          <w:sz w:val="24"/>
          <w:szCs w:val="24"/>
        </w:rPr>
        <w:t>ydawanie warunków technicznych dotyczących budowy, ro</w:t>
      </w:r>
      <w:r>
        <w:rPr>
          <w:sz w:val="24"/>
          <w:szCs w:val="24"/>
        </w:rPr>
        <w:t xml:space="preserve">zbudowy, przebudowy, </w:t>
      </w:r>
      <w:r w:rsidRPr="009134AF">
        <w:rPr>
          <w:sz w:val="24"/>
          <w:szCs w:val="24"/>
        </w:rPr>
        <w:t xml:space="preserve">remontu sieci i urządzeń </w:t>
      </w:r>
      <w:r>
        <w:rPr>
          <w:sz w:val="24"/>
          <w:szCs w:val="24"/>
        </w:rPr>
        <w:t xml:space="preserve">kanalizacji sanitarnej </w:t>
      </w:r>
      <w:r w:rsidRPr="009134AF">
        <w:rPr>
          <w:sz w:val="24"/>
          <w:szCs w:val="24"/>
        </w:rPr>
        <w:t>i prowad</w:t>
      </w:r>
      <w:r>
        <w:rPr>
          <w:sz w:val="24"/>
          <w:szCs w:val="24"/>
        </w:rPr>
        <w:t xml:space="preserve">zenie nadzoru technicznego nad </w:t>
      </w:r>
      <w:r w:rsidRPr="009134AF">
        <w:rPr>
          <w:sz w:val="24"/>
          <w:szCs w:val="24"/>
        </w:rPr>
        <w:t>realizacją wydanych warunków technicznych, w tym: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left" w:pos="720"/>
        </w:tabs>
        <w:spacing w:after="0" w:line="276" w:lineRule="auto"/>
        <w:ind w:hanging="16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>opiniowanie i uzgadnianie opracowań projektowych,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clear" w:pos="1980"/>
          <w:tab w:val="num" w:pos="720"/>
        </w:tabs>
        <w:spacing w:after="0" w:line="276" w:lineRule="auto"/>
        <w:ind w:left="7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 xml:space="preserve">nadzór techniczny nad remontami wykonanymi przez </w:t>
      </w:r>
      <w:r>
        <w:rPr>
          <w:sz w:val="24"/>
          <w:szCs w:val="24"/>
        </w:rPr>
        <w:t xml:space="preserve">Przedsiębiorcę oraz wykonywanymi </w:t>
      </w:r>
      <w:r w:rsidRPr="009134AF">
        <w:rPr>
          <w:sz w:val="24"/>
          <w:szCs w:val="24"/>
        </w:rPr>
        <w:t xml:space="preserve">inne jednostki na wniosek </w:t>
      </w:r>
      <w:r>
        <w:rPr>
          <w:sz w:val="24"/>
          <w:szCs w:val="24"/>
        </w:rPr>
        <w:t>Przedsiębiorcy i Zamawiającego</w:t>
      </w:r>
      <w:r w:rsidRPr="009134AF">
        <w:rPr>
          <w:sz w:val="24"/>
          <w:szCs w:val="24"/>
        </w:rPr>
        <w:t>,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left" w:pos="720"/>
        </w:tabs>
        <w:spacing w:after="0" w:line="276" w:lineRule="auto"/>
        <w:ind w:hanging="16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>udział w odbiorach robót zanikowych, końcowych i gwarancyjnych;</w:t>
      </w:r>
    </w:p>
    <w:p w:rsidR="00461F7F" w:rsidRPr="009134AF" w:rsidRDefault="00461F7F" w:rsidP="009134AF">
      <w:pPr>
        <w:numPr>
          <w:ilvl w:val="2"/>
          <w:numId w:val="15"/>
        </w:numPr>
        <w:spacing w:line="276" w:lineRule="auto"/>
        <w:jc w:val="both"/>
      </w:pPr>
      <w:r>
        <w:t>p</w:t>
      </w:r>
      <w:r w:rsidRPr="009134AF">
        <w:t>r</w:t>
      </w:r>
      <w:r>
        <w:t xml:space="preserve">zyjmowanie do eksploatacji nowo </w:t>
      </w:r>
      <w:r w:rsidRPr="009134AF">
        <w:t>wybudowanych siec</w:t>
      </w:r>
      <w:r>
        <w:t>i</w:t>
      </w:r>
      <w:r w:rsidRPr="009134AF">
        <w:t xml:space="preserve"> i przechowywanie dokumentacji projektowo - wykonawczej sieci i urządzeń kanalizacyjnych oraz obiektów technicznych na niej zabudowanych;</w:t>
      </w:r>
    </w:p>
    <w:p w:rsidR="00461F7F" w:rsidRPr="009134AF" w:rsidRDefault="00461F7F" w:rsidP="00311B19">
      <w:pPr>
        <w:numPr>
          <w:ilvl w:val="2"/>
          <w:numId w:val="15"/>
        </w:numPr>
        <w:spacing w:line="276" w:lineRule="auto"/>
        <w:jc w:val="both"/>
      </w:pPr>
      <w:r>
        <w:t>wydawanie warunków technicznych niezbędnych do podłączenia nieruchomości do sieci kanalizacji sanitarnej eksploatowanej przez przedsiębiorstwo wodociągowo-kanalizacyjne, oraz uzgodnienie przedłożonej dokumentacji technicznej albo wydawanie do niej opinii; w przypadku wystąpienia z wnioskiem o wydanie warunków technicznych odbioru ścieków innych niż bytowe, określić dopuszczalne wskaźniki zanieczyszczeń w ściekach, a także kontrolować, czy jakość przyjmowanych ścieków jest zgodna z obowiązującymi przepisami;</w:t>
      </w:r>
    </w:p>
    <w:p w:rsidR="00461F7F" w:rsidRDefault="00461F7F" w:rsidP="00B168C8">
      <w:pPr>
        <w:numPr>
          <w:ilvl w:val="2"/>
          <w:numId w:val="15"/>
        </w:numPr>
        <w:spacing w:line="276" w:lineRule="auto"/>
        <w:jc w:val="both"/>
      </w:pPr>
      <w:r>
        <w:t>w</w:t>
      </w:r>
      <w:r w:rsidRPr="009134AF">
        <w:t xml:space="preserve">ykonywanie okresowych /min. 1 raz w roku/ ocen stanu technicznego oczyszczalni ścieków, sieci i urządzeń kanalizacyjnych </w:t>
      </w:r>
      <w:r>
        <w:t xml:space="preserve">we własnym zakresie lub poprzez </w:t>
      </w:r>
      <w:r w:rsidRPr="009134AF">
        <w:t>zlecenie osobom uprawnionym.</w:t>
      </w:r>
    </w:p>
    <w:p w:rsidR="00461F7F" w:rsidRPr="009134AF" w:rsidRDefault="00461F7F" w:rsidP="00F77558">
      <w:pPr>
        <w:spacing w:line="276" w:lineRule="auto"/>
        <w:jc w:val="both"/>
      </w:pPr>
    </w:p>
    <w:p w:rsidR="00461F7F" w:rsidRPr="00F77558" w:rsidRDefault="00461F7F" w:rsidP="009134AF">
      <w:pPr>
        <w:spacing w:line="276" w:lineRule="auto"/>
        <w:ind w:left="360" w:hanging="360"/>
        <w:jc w:val="both"/>
        <w:rPr>
          <w:b/>
          <w:bCs/>
          <w:u w:val="single"/>
        </w:rPr>
      </w:pPr>
      <w:r w:rsidRPr="00F77558">
        <w:rPr>
          <w:b/>
          <w:bCs/>
          <w:u w:val="single"/>
        </w:rPr>
        <w:t xml:space="preserve">3) Inne obowiązki Przedsiębiorcy  </w:t>
      </w:r>
    </w:p>
    <w:p w:rsidR="00461F7F" w:rsidRPr="009134AF" w:rsidRDefault="00461F7F" w:rsidP="009134AF">
      <w:pPr>
        <w:numPr>
          <w:ilvl w:val="2"/>
          <w:numId w:val="14"/>
        </w:numPr>
        <w:spacing w:line="276" w:lineRule="auto"/>
        <w:jc w:val="both"/>
      </w:pPr>
      <w:r>
        <w:t>p</w:t>
      </w:r>
      <w:r w:rsidRPr="009134AF">
        <w:t xml:space="preserve">onoszenie wszelkich kosztów i świadczeń związanych z eksploatacją przedmiotu umowy, </w:t>
      </w:r>
      <w:r>
        <w:br/>
      </w:r>
      <w:r w:rsidRPr="009134AF">
        <w:t>w tym obciążeń z tytułu:</w:t>
      </w:r>
    </w:p>
    <w:p w:rsidR="00461F7F" w:rsidRPr="009134AF" w:rsidRDefault="00461F7F" w:rsidP="007C0548">
      <w:pPr>
        <w:numPr>
          <w:ilvl w:val="0"/>
          <w:numId w:val="25"/>
        </w:numPr>
        <w:spacing w:line="276" w:lineRule="auto"/>
        <w:ind w:left="709" w:hanging="283"/>
        <w:jc w:val="both"/>
      </w:pPr>
      <w:r w:rsidRPr="009134AF">
        <w:t>zobowiązań publiczno-prawnych np. podatku o</w:t>
      </w:r>
      <w:r>
        <w:t xml:space="preserve">d nieruchomości dzierżawionych budynków, </w:t>
      </w:r>
      <w:r w:rsidRPr="009134AF">
        <w:t>budowli</w:t>
      </w:r>
      <w:r>
        <w:t xml:space="preserve"> i gruntów,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ind w:left="720"/>
        <w:jc w:val="both"/>
      </w:pPr>
      <w:r w:rsidRPr="009134AF">
        <w:t>opł</w:t>
      </w:r>
      <w:r>
        <w:t>at za korzystanie ze środowiska,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zuży</w:t>
      </w:r>
      <w:r>
        <w:t>cia wody, odprowadzenia ścieków, usuwania odpadów,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t>zużycia energii elektrycznej,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połącz</w:t>
      </w:r>
      <w:r>
        <w:t>eń telefonicznych i monitoringu,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wywozu nieczystości, osadów, popłuczyn i in</w:t>
      </w:r>
      <w:r>
        <w:t>nych odpadów płynnych i stałych,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t>opłat za badanie ścieków,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opł</w:t>
      </w:r>
      <w:r>
        <w:t>at za korzystanie ze środowiska,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t>opłat za dozór techniczny,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ubezpieczenia przedmiotu umowy od wszelkich ryzyk przez cały okres dzierżawy, w tym ubezpieczenie budynków i ich wyposażenia oraz ruchomości od ognia i innych zdarzeń losowych, kradzieży z włamaniem i rabunku i okazanie na żądanie Zamawiającego polisy stanowiącej dow</w:t>
      </w:r>
      <w:r>
        <w:t>ód zawarcia umowy ubezpieczenia,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ponoszenia kosztów napraw awarii i rem</w:t>
      </w:r>
      <w:r>
        <w:t>ontów oraz innych zgodnie z § 3,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opłaty czynszu d</w:t>
      </w:r>
      <w:r>
        <w:t>zierżawnego za przedmiot umowy,</w:t>
      </w:r>
    </w:p>
    <w:p w:rsidR="00461F7F" w:rsidRDefault="00461F7F" w:rsidP="007C0548">
      <w:pPr>
        <w:numPr>
          <w:ilvl w:val="0"/>
          <w:numId w:val="14"/>
        </w:numPr>
        <w:tabs>
          <w:tab w:val="clear" w:pos="940"/>
          <w:tab w:val="num" w:pos="720"/>
        </w:tabs>
        <w:spacing w:line="276" w:lineRule="auto"/>
        <w:ind w:left="720"/>
        <w:jc w:val="both"/>
      </w:pPr>
      <w:r w:rsidRPr="0089411E">
        <w:t>zabezpieczenie przedmiotu dzierżawy zgodnie z wymogami ochrony przeciwpożarowej, Państwowej Inspekcji Pracy, Państwowej Inspekcji Sanitarnej, Inspekcji Ochrony Środowiska, Nadzoru Budowlanego itp. oraz wykonywanie zalec</w:t>
      </w:r>
      <w:r>
        <w:t>eń tych organów na własny koszt,</w:t>
      </w:r>
    </w:p>
    <w:p w:rsidR="00461F7F" w:rsidRPr="0089411E" w:rsidRDefault="00461F7F" w:rsidP="007C0548">
      <w:pPr>
        <w:numPr>
          <w:ilvl w:val="0"/>
          <w:numId w:val="14"/>
        </w:numPr>
        <w:tabs>
          <w:tab w:val="clear" w:pos="940"/>
          <w:tab w:val="num" w:pos="720"/>
        </w:tabs>
        <w:spacing w:line="276" w:lineRule="auto"/>
        <w:ind w:left="720"/>
        <w:jc w:val="both"/>
      </w:pPr>
      <w:r w:rsidRPr="0089411E">
        <w:t>ponoszenie wszelkiej odpowiedzialności odszkodowawczej za szkody związane z jego działalnością w związku z wykonywanymi usługami w zakresie zbiorowego zaop</w:t>
      </w:r>
      <w:r>
        <w:t>a</w:t>
      </w:r>
      <w:r w:rsidRPr="0089411E">
        <w:t xml:space="preserve">trzenia </w:t>
      </w:r>
      <w:r>
        <w:br/>
      </w:r>
      <w:r w:rsidRPr="0089411E">
        <w:t>w wod</w:t>
      </w:r>
      <w:r>
        <w:t>ę</w:t>
      </w:r>
      <w:r w:rsidRPr="0089411E">
        <w:t xml:space="preserve"> i odprowadzania ścieków na terenie gminy Strzałkowo;</w:t>
      </w:r>
    </w:p>
    <w:p w:rsidR="00461F7F" w:rsidRPr="0089411E" w:rsidRDefault="00461F7F" w:rsidP="009134AF">
      <w:pPr>
        <w:numPr>
          <w:ilvl w:val="5"/>
          <w:numId w:val="8"/>
        </w:numPr>
        <w:jc w:val="both"/>
      </w:pPr>
      <w:r>
        <w:t>p</w:t>
      </w:r>
      <w:r w:rsidRPr="0089411E">
        <w:t>rowadzenie książek eksploatacji przedmiotu  umowy, zawierających wykaz wykonanych prac oraz prowadzenie książek obiektów budowlanych zgodnie z rozporządzeniem Ministra Infrastruktury z dnia 3 lipca 2003 r. w sprawie książki obiektu budowlanego ( Dz. U. Nr 120, poz. 1134) dla wszystkich dzierżawionych obiektów,  w tym prowadzenie okresowej kontroli obiektów w zakresie określonym w art. 62 ustawy Prawo budowlane</w:t>
      </w:r>
      <w:r>
        <w:t>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p</w:t>
      </w:r>
      <w:r w:rsidRPr="0089411E">
        <w:t xml:space="preserve">rzeprowadzanie inwentaryzacji składników dzierżawionego majątku zgodnie z przepisami ustawy o rachunkowości oraz przekazywanie wyników </w:t>
      </w:r>
      <w:r>
        <w:t>inwentaryzacji Zamawiającemu;</w:t>
      </w:r>
    </w:p>
    <w:p w:rsidR="00461F7F" w:rsidRPr="0089411E" w:rsidRDefault="00461F7F" w:rsidP="009134AF">
      <w:pPr>
        <w:numPr>
          <w:ilvl w:val="5"/>
          <w:numId w:val="8"/>
        </w:numPr>
        <w:jc w:val="both"/>
      </w:pPr>
      <w:r>
        <w:t>p</w:t>
      </w:r>
      <w:r w:rsidRPr="0089411E">
        <w:t xml:space="preserve">rowadzenie pełnej ewidencji księgowej związanej z przedmiotem zamówienia zgodnie </w:t>
      </w:r>
      <w:r>
        <w:br/>
      </w:r>
      <w:r w:rsidRPr="0089411E">
        <w:t xml:space="preserve">z przepisami ustawy o zbiorowym zaopatrzeniu w wodę i odprowadzeniu ścieków i ustawy </w:t>
      </w:r>
      <w:r>
        <w:br/>
      </w:r>
      <w:r w:rsidRPr="0089411E">
        <w:t>o rachunkowości</w:t>
      </w:r>
      <w:r>
        <w:t>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z</w:t>
      </w:r>
      <w:r w:rsidRPr="0089411E">
        <w:t>głaszanie Zamawiającemu jako zarządcy dróg gminnych, każdorazowego wejścia w teren pasa drogowego drogi gminnej związanego z usuwaniem awarii;</w:t>
      </w:r>
      <w:r>
        <w:t xml:space="preserve"> </w:t>
      </w:r>
      <w:r w:rsidRPr="0089411E">
        <w:t>wejście w teren pasa drogowego związane z usuwaniem awarii może nastąpić tylko przy spełnieniu wszystkich niżej określonych warunków:</w:t>
      </w:r>
    </w:p>
    <w:p w:rsidR="00461F7F" w:rsidRPr="0089411E" w:rsidRDefault="00461F7F" w:rsidP="009134AF">
      <w:pPr>
        <w:numPr>
          <w:ilvl w:val="0"/>
          <w:numId w:val="26"/>
        </w:numPr>
        <w:spacing w:line="276" w:lineRule="auto"/>
        <w:jc w:val="both"/>
      </w:pPr>
      <w:r w:rsidRPr="0089411E">
        <w:t>niezwłoczne telefoniczne zgłoszenie awarii do zarządcy drogi z podaniem lokalizacji zakresu utrudnień drogowych oraz przewid</w:t>
      </w:r>
      <w:r>
        <w:t>ywanego czasu zakończenia robót,</w:t>
      </w:r>
    </w:p>
    <w:p w:rsidR="00461F7F" w:rsidRPr="0089411E" w:rsidRDefault="00461F7F" w:rsidP="009134AF">
      <w:pPr>
        <w:numPr>
          <w:ilvl w:val="0"/>
          <w:numId w:val="26"/>
        </w:numPr>
        <w:spacing w:line="276" w:lineRule="auto"/>
        <w:jc w:val="both"/>
      </w:pPr>
      <w:r w:rsidRPr="0089411E">
        <w:t>złożenie wniosku o zajęcia pasa drogowego (w terminie n</w:t>
      </w:r>
      <w:r>
        <w:t xml:space="preserve">ie później niż pierwszego dnia </w:t>
      </w:r>
      <w:r w:rsidRPr="0089411E">
        <w:t>roboczego po wystąpieniu awar</w:t>
      </w:r>
      <w:r>
        <w:t>ii) zgodnie z ogólnymi zasadami,</w:t>
      </w:r>
    </w:p>
    <w:p w:rsidR="00461F7F" w:rsidRPr="0089411E" w:rsidRDefault="00461F7F" w:rsidP="009134AF">
      <w:pPr>
        <w:numPr>
          <w:ilvl w:val="0"/>
          <w:numId w:val="27"/>
        </w:numPr>
        <w:spacing w:line="276" w:lineRule="auto"/>
        <w:jc w:val="both"/>
      </w:pPr>
      <w:r w:rsidRPr="0089411E">
        <w:t>z czynności odbioru odtworzonego pasa drogoweg</w:t>
      </w:r>
      <w:r>
        <w:t>o sporządzony zostanie protokół,</w:t>
      </w:r>
    </w:p>
    <w:p w:rsidR="00461F7F" w:rsidRPr="0089411E" w:rsidRDefault="00461F7F" w:rsidP="007D1F90">
      <w:pPr>
        <w:numPr>
          <w:ilvl w:val="0"/>
          <w:numId w:val="27"/>
        </w:numPr>
        <w:spacing w:line="276" w:lineRule="auto"/>
        <w:jc w:val="both"/>
      </w:pPr>
      <w:r w:rsidRPr="0089411E">
        <w:t xml:space="preserve">zajmujący pas drogowy udziela </w:t>
      </w:r>
      <w:r>
        <w:t>24</w:t>
      </w:r>
      <w:r w:rsidRPr="0089411E">
        <w:t xml:space="preserve"> miesięcznej gwa</w:t>
      </w:r>
      <w:r>
        <w:t xml:space="preserve">rancji na wykonane przez siebie </w:t>
      </w:r>
      <w:r w:rsidRPr="0089411E">
        <w:t>roboty związan</w:t>
      </w:r>
      <w:r>
        <w:t>e z odtworzeniem pasa drogowego;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u</w:t>
      </w:r>
      <w:r w:rsidRPr="0089411E">
        <w:t xml:space="preserve">dostępnienie biura obsługi klienta na terenie miejscowości Strzałkowo czynnego co najmniej pięć dni w tygodniu w godz. od 8°° do 15°°, w terminie 14 dni od zawarcia  niniejszej umowy, prowadzenie na bieżąco strony internetowej, przyjmowanie i załatwianie zgłoszeń telefonicznych wszystkich reklamacji związanych z </w:t>
      </w:r>
      <w:r>
        <w:t xml:space="preserve">dostawą wody i </w:t>
      </w:r>
      <w:r w:rsidRPr="0089411E">
        <w:t>odprowadzaniem ścieków, we wszystkie dni roku (także w niedziele i święta) przez 24 godziny na dobę;</w:t>
      </w:r>
    </w:p>
    <w:p w:rsidR="00461F7F" w:rsidRPr="0089411E" w:rsidRDefault="00461F7F" w:rsidP="00AD29B7">
      <w:pPr>
        <w:numPr>
          <w:ilvl w:val="5"/>
          <w:numId w:val="8"/>
        </w:numPr>
        <w:spacing w:line="276" w:lineRule="auto"/>
        <w:jc w:val="both"/>
      </w:pPr>
      <w:r>
        <w:t>powiadamianie odbiorców wody</w:t>
      </w:r>
      <w:r w:rsidRPr="0089411E">
        <w:t xml:space="preserve">, dostawców ścieków oraz Urząd </w:t>
      </w:r>
      <w:r>
        <w:t xml:space="preserve">Gminy Strzałkowo, osobiście lub </w:t>
      </w:r>
      <w:r w:rsidRPr="0089411E">
        <w:t>przez obwieszczenie na tablicy ogłoszeń o konieczności wstrzymania odbioru ścieków</w:t>
      </w:r>
      <w:r>
        <w:t xml:space="preserve"> </w:t>
      </w:r>
      <w:r>
        <w:br/>
        <w:t>lub dostawy wody</w:t>
      </w:r>
      <w:r w:rsidRPr="0089411E">
        <w:t xml:space="preserve"> wskazując termin, do którego ma on nastąpić oraz powód wstrzymywania;</w:t>
      </w:r>
    </w:p>
    <w:p w:rsidR="00461F7F" w:rsidRPr="0089411E" w:rsidRDefault="00461F7F" w:rsidP="00BD0BB4">
      <w:pPr>
        <w:numPr>
          <w:ilvl w:val="5"/>
          <w:numId w:val="8"/>
        </w:numPr>
        <w:spacing w:line="276" w:lineRule="auto"/>
        <w:jc w:val="both"/>
      </w:pPr>
      <w:r>
        <w:t>składanie Zamawiającemu w terminie 14 dni po upływie każdego</w:t>
      </w:r>
      <w:r w:rsidRPr="0089411E">
        <w:t xml:space="preserve"> kwartał</w:t>
      </w:r>
      <w:r>
        <w:t>u</w:t>
      </w:r>
      <w:r w:rsidRPr="0089411E">
        <w:t xml:space="preserve"> sprawozdania dotyczącego ilości w</w:t>
      </w:r>
      <w:r>
        <w:t>yprodukowanej i sprzedanej wody</w:t>
      </w:r>
      <w:r w:rsidRPr="0089411E">
        <w:t xml:space="preserve">, </w:t>
      </w:r>
      <w:r>
        <w:t xml:space="preserve">jakości </w:t>
      </w:r>
      <w:r w:rsidRPr="0089411E">
        <w:t>odebranych ścieków</w:t>
      </w:r>
      <w:r>
        <w:t xml:space="preserve">, </w:t>
      </w:r>
      <w:r w:rsidRPr="0089411E">
        <w:t>wielkości zebranych należności</w:t>
      </w:r>
      <w:r>
        <w:t xml:space="preserve"> oraz ilości oczyszczonych ścieków</w:t>
      </w:r>
      <w:r w:rsidRPr="0089411E">
        <w:t>;</w:t>
      </w:r>
    </w:p>
    <w:p w:rsidR="00461F7F" w:rsidRPr="0089411E" w:rsidRDefault="00461F7F" w:rsidP="00BD0BB4">
      <w:pPr>
        <w:numPr>
          <w:ilvl w:val="5"/>
          <w:numId w:val="8"/>
        </w:numPr>
        <w:spacing w:line="276" w:lineRule="auto"/>
        <w:jc w:val="both"/>
      </w:pPr>
      <w:r>
        <w:t>s</w:t>
      </w:r>
      <w:r w:rsidRPr="0089411E">
        <w:t xml:space="preserve">kładanie okresowych raportów Zamawiającemu (nie rzadziej niż co 12 miesięcy) w terminie do 30 września każdego roku o inwestycjach koniecznych do przeprowadzenia w zakresie ujęć </w:t>
      </w:r>
      <w:r>
        <w:t>wody, stacji uzdatniania wody</w:t>
      </w:r>
      <w:r w:rsidRPr="0089411E">
        <w:t>,</w:t>
      </w:r>
      <w:r>
        <w:t xml:space="preserve"> sieci i urządzeń wodociągowych</w:t>
      </w:r>
      <w:r w:rsidRPr="0089411E">
        <w:t>, oczyszczalni</w:t>
      </w:r>
      <w:r>
        <w:t xml:space="preserve"> ścieków</w:t>
      </w:r>
      <w:r w:rsidRPr="0089411E">
        <w:t xml:space="preserve">, sieci </w:t>
      </w:r>
      <w:r>
        <w:br/>
        <w:t>i urządzeń kanalizacji sanitarnej</w:t>
      </w:r>
      <w:r w:rsidRPr="0089411E">
        <w:t>, w wyniku który</w:t>
      </w:r>
      <w:r>
        <w:t xml:space="preserve">ch powstaną nowe środki  trwałe </w:t>
      </w:r>
      <w:r w:rsidRPr="0089411E">
        <w:t xml:space="preserve">wchodzące </w:t>
      </w:r>
      <w:r>
        <w:br/>
      </w:r>
      <w:r w:rsidRPr="0089411E">
        <w:t>w skład tej sieci oraz w zakresie planowanych modernizacji, przebudowy;</w:t>
      </w:r>
    </w:p>
    <w:p w:rsidR="00461F7F" w:rsidRDefault="00461F7F" w:rsidP="007E2DF3">
      <w:pPr>
        <w:numPr>
          <w:ilvl w:val="5"/>
          <w:numId w:val="8"/>
        </w:numPr>
        <w:spacing w:line="276" w:lineRule="auto"/>
        <w:jc w:val="both"/>
      </w:pPr>
      <w:r>
        <w:t>u</w:t>
      </w:r>
      <w:r w:rsidRPr="0089411E">
        <w:t>możliwienie wstępu przedstawicielowi zamawiającego na teren obiektów celem  dokonania kontroli lub innych czynności związanych z eksploatacją obiektów;</w:t>
      </w:r>
    </w:p>
    <w:p w:rsidR="00461F7F" w:rsidRPr="00A8646F" w:rsidRDefault="00461F7F" w:rsidP="007E2DF3">
      <w:pPr>
        <w:numPr>
          <w:ilvl w:val="5"/>
          <w:numId w:val="8"/>
        </w:numPr>
        <w:spacing w:line="276" w:lineRule="auto"/>
        <w:jc w:val="both"/>
      </w:pPr>
      <w:r w:rsidRPr="00A8646F">
        <w:t>prowadzenie przeglądów dzierżawionych urządzeń w obecności przedstawiciela Zamawiającego, właściciela gruntu (użytkownika);</w:t>
      </w:r>
    </w:p>
    <w:p w:rsidR="00461F7F" w:rsidRDefault="00461F7F" w:rsidP="00150C5C">
      <w:pPr>
        <w:numPr>
          <w:ilvl w:val="5"/>
          <w:numId w:val="8"/>
        </w:numPr>
        <w:spacing w:line="276" w:lineRule="auto"/>
        <w:jc w:val="both"/>
      </w:pPr>
      <w:r>
        <w:t>r</w:t>
      </w:r>
      <w:r w:rsidRPr="0089411E">
        <w:t xml:space="preserve">ealizacja obowiązków wynikających z aktualnych pozwoleń wodnoprawnych, w tym sprawozdawczość oraz inne obowiązki wynikające z ustawy z dnia 7 czerwca 2001 r. </w:t>
      </w:r>
      <w:r>
        <w:br/>
      </w:r>
      <w:r w:rsidRPr="0089411E">
        <w:t xml:space="preserve">o zbiorowym zaopatrzeniu w wodę i zbiorowym odprowadzaniu ścieków, regulaminu zbiorowego dostarczania wody i zbiorowego odprowadzania ścieków w Gminie Strzałkowo </w:t>
      </w:r>
      <w:r>
        <w:br/>
      </w:r>
      <w:r w:rsidRPr="0089411E">
        <w:t>i innych</w:t>
      </w:r>
      <w:r>
        <w:t xml:space="preserve"> aktów prawnych;</w:t>
      </w:r>
    </w:p>
    <w:p w:rsidR="00461F7F" w:rsidRDefault="00461F7F" w:rsidP="0089411E">
      <w:pPr>
        <w:numPr>
          <w:ilvl w:val="5"/>
          <w:numId w:val="8"/>
        </w:numPr>
        <w:spacing w:line="276" w:lineRule="auto"/>
        <w:jc w:val="both"/>
      </w:pPr>
      <w:r>
        <w:t>sporządzanie przez Przedsiębiorcę wszelkich sprawozdań wymaganych obowiązującymi przepisami;</w:t>
      </w:r>
    </w:p>
    <w:p w:rsidR="00461F7F" w:rsidRPr="00155C14" w:rsidRDefault="00461F7F" w:rsidP="00150C5C">
      <w:pPr>
        <w:numPr>
          <w:ilvl w:val="5"/>
          <w:numId w:val="8"/>
        </w:numPr>
        <w:spacing w:line="276" w:lineRule="auto"/>
        <w:jc w:val="both"/>
      </w:pPr>
      <w:r w:rsidRPr="00155C14">
        <w:t>ponoszenie wszelkiej odpowiedzialności z tytułu przekroczenia para</w:t>
      </w:r>
      <w:r>
        <w:t xml:space="preserve">metrów wody i ścieków określonych w </w:t>
      </w:r>
      <w:r w:rsidRPr="00155C14">
        <w:t>decyzjach i obowiązujących przepisach.</w:t>
      </w:r>
    </w:p>
    <w:p w:rsidR="00461F7F" w:rsidRDefault="00461F7F" w:rsidP="000306CC"/>
    <w:p w:rsidR="00461F7F" w:rsidRDefault="00461F7F" w:rsidP="007C054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 xml:space="preserve">Przedsiębiorca </w:t>
      </w:r>
      <w:r w:rsidRPr="000306CC">
        <w:t>zobowiązany jest do</w:t>
      </w:r>
      <w:r>
        <w:t xml:space="preserve"> przedłożenia Zamawiającemu</w:t>
      </w:r>
      <w:r w:rsidRPr="000306CC">
        <w:t xml:space="preserve"> sprawozdania z realizacji umowy w zakresie rzeczowo-finansowym w terminie </w:t>
      </w:r>
      <w:r>
        <w:t>14</w:t>
      </w:r>
      <w:r w:rsidRPr="000306CC">
        <w:t xml:space="preserve"> dni po zakończeniu </w:t>
      </w:r>
      <w:r>
        <w:t xml:space="preserve">każdego </w:t>
      </w:r>
      <w:r>
        <w:rPr>
          <w:color w:val="000000"/>
        </w:rPr>
        <w:t>miesiąca</w:t>
      </w:r>
      <w:r>
        <w:t xml:space="preserve"> wg wzoru ustalonego przez Zamawiającego. Sprawozdanie podlega kontroli i akceptacji Zamawiającego w terminie 14</w:t>
      </w:r>
      <w:r w:rsidRPr="000306CC">
        <w:t xml:space="preserve"> </w:t>
      </w:r>
      <w:r>
        <w:t xml:space="preserve">dni od daty jego otrzymania zgodnie ze stawkami ujętymi </w:t>
      </w:r>
      <w:r>
        <w:br/>
        <w:t>w ofercie.</w:t>
      </w:r>
    </w:p>
    <w:p w:rsidR="00461F7F" w:rsidRDefault="00461F7F" w:rsidP="00F77558">
      <w:pPr>
        <w:jc w:val="both"/>
      </w:pPr>
    </w:p>
    <w:p w:rsidR="00461F7F" w:rsidRDefault="00461F7F" w:rsidP="00F7755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>Przedsiębiorca zobowiązany jest opracować wieloletni plan rozwoju i modernizacji urządzeń wodociągowych i urządzeń kanalizacyjnych zgodnie z obowiązującymi przepisami.</w:t>
      </w:r>
    </w:p>
    <w:p w:rsidR="00461F7F" w:rsidRDefault="00461F7F" w:rsidP="00F77558">
      <w:pPr>
        <w:jc w:val="both"/>
      </w:pPr>
    </w:p>
    <w:p w:rsidR="00461F7F" w:rsidRPr="00D146F9" w:rsidRDefault="00461F7F" w:rsidP="00AE6A54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 w:rsidRPr="00D146F9">
        <w:t>Pr</w:t>
      </w:r>
      <w:r>
        <w:t xml:space="preserve">zedsiębiorca zobowiązany jest do </w:t>
      </w:r>
      <w:r w:rsidRPr="00D146F9">
        <w:t>przygotowywania wymaganych informacji do sprawozdawczości, wniosków aplikacyjnych i innych według potrzeb Zamawiającego.</w:t>
      </w:r>
    </w:p>
    <w:p w:rsidR="00461F7F" w:rsidRPr="00D146F9" w:rsidRDefault="00461F7F" w:rsidP="00D146F9">
      <w:pPr>
        <w:jc w:val="both"/>
      </w:pPr>
    </w:p>
    <w:p w:rsidR="00461F7F" w:rsidRDefault="00461F7F" w:rsidP="00391B0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>Osobami uprawnionymi w sprawach wykonywania niniejszej umowy są:</w:t>
      </w:r>
    </w:p>
    <w:p w:rsidR="00461F7F" w:rsidRDefault="00461F7F" w:rsidP="00A84F6A">
      <w:pPr>
        <w:pStyle w:val="ListParagraph"/>
        <w:numPr>
          <w:ilvl w:val="0"/>
          <w:numId w:val="31"/>
        </w:numPr>
        <w:ind w:left="709"/>
      </w:pPr>
      <w:r>
        <w:t>ze strony Zamawiającego ………………………………… tel……………….…………….  fax……………………………..……….e-mail:…………………………………………….</w:t>
      </w:r>
    </w:p>
    <w:p w:rsidR="00461F7F" w:rsidRDefault="00461F7F" w:rsidP="007C0548">
      <w:pPr>
        <w:pStyle w:val="ListParagraph"/>
        <w:numPr>
          <w:ilvl w:val="0"/>
          <w:numId w:val="31"/>
        </w:numPr>
        <w:ind w:left="709"/>
      </w:pPr>
      <w:r>
        <w:t>ze strony Przedsiębiorcy ………………………………….. tel…………………………….   fax……………………………………... e-mail:……………………………………………</w:t>
      </w:r>
    </w:p>
    <w:p w:rsidR="00461F7F" w:rsidRDefault="00461F7F" w:rsidP="00B2111B">
      <w:pPr>
        <w:spacing w:line="276" w:lineRule="auto"/>
        <w:jc w:val="center"/>
        <w:rPr>
          <w:b/>
        </w:rPr>
      </w:pPr>
    </w:p>
    <w:p w:rsidR="00461F7F" w:rsidRDefault="00461F7F" w:rsidP="00B2111B">
      <w:pPr>
        <w:spacing w:line="276" w:lineRule="auto"/>
        <w:jc w:val="center"/>
        <w:rPr>
          <w:b/>
        </w:rPr>
      </w:pPr>
      <w:r w:rsidRPr="0060565D">
        <w:rPr>
          <w:b/>
        </w:rPr>
        <w:t>§ 4.</w:t>
      </w:r>
    </w:p>
    <w:p w:rsidR="00461F7F" w:rsidRPr="008B6371" w:rsidRDefault="00461F7F" w:rsidP="00B2111B">
      <w:pPr>
        <w:spacing w:line="276" w:lineRule="auto"/>
        <w:rPr>
          <w:b/>
          <w:sz w:val="12"/>
        </w:rPr>
      </w:pP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Przedmiot niniejszej umowy opisany w § 1 będzie wykonywany przez Przedsiębiorcę za wynagrodzeniem, które stanowią  pożytki z tytułu wnoszenia opłat za zaopatrzenie w wodę  </w:t>
      </w:r>
      <w:r>
        <w:br/>
        <w:t>i odprowadzanie ścieków.</w:t>
      </w: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ind w:left="360"/>
        <w:jc w:val="both"/>
      </w:pPr>
      <w:r>
        <w:t>Przedsiębiorca</w:t>
      </w:r>
      <w:r w:rsidRPr="00075655">
        <w:t xml:space="preserve"> w terminie </w:t>
      </w:r>
      <w:r w:rsidRPr="0078552D">
        <w:t>14</w:t>
      </w:r>
      <w:r>
        <w:t xml:space="preserve"> dni po upływie każdego kwartalnego  okresu obowiązywania </w:t>
      </w:r>
      <w:r w:rsidRPr="00075655">
        <w:t xml:space="preserve">umowy dostarczy </w:t>
      </w:r>
      <w:r>
        <w:t>Zamawiającemu</w:t>
      </w:r>
      <w:r w:rsidRPr="00075655">
        <w:t xml:space="preserve"> do akcepta</w:t>
      </w:r>
      <w:r>
        <w:t>cji raport z  ilości sprzedanej i wyprodukowanej wody i odebranych ścieków oraz uzyskanych wpłat.</w:t>
      </w: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Szczegółowe warunki zaopatrzenia w wodę i odbioru ścieków od dostawców indywidualnych </w:t>
      </w:r>
      <w:r>
        <w:br/>
        <w:t>i zbiorowych obsługiwanych przez infrastrukturę techniczną stanowiącą własność Zamawiającego, zostaną określone w umowach zawartych pomiędzy dostawcami indywidualnymi i zbiorowymi.</w:t>
      </w:r>
    </w:p>
    <w:p w:rsidR="00461F7F" w:rsidRPr="008B6371" w:rsidRDefault="00461F7F" w:rsidP="00B2111B">
      <w:pPr>
        <w:spacing w:line="276" w:lineRule="auto"/>
        <w:jc w:val="center"/>
        <w:rPr>
          <w:sz w:val="12"/>
        </w:rPr>
      </w:pPr>
    </w:p>
    <w:p w:rsidR="00461F7F" w:rsidRDefault="00461F7F" w:rsidP="00B2111B">
      <w:pPr>
        <w:spacing w:line="276" w:lineRule="auto"/>
        <w:jc w:val="center"/>
        <w:rPr>
          <w:b/>
        </w:rPr>
      </w:pPr>
      <w:r w:rsidRPr="00434647">
        <w:rPr>
          <w:b/>
        </w:rPr>
        <w:t>§ 5.</w:t>
      </w:r>
    </w:p>
    <w:p w:rsidR="00461F7F" w:rsidRPr="008B6371" w:rsidRDefault="00461F7F" w:rsidP="00B2111B">
      <w:pPr>
        <w:spacing w:line="276" w:lineRule="auto"/>
        <w:rPr>
          <w:b/>
          <w:sz w:val="12"/>
        </w:rPr>
      </w:pP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zobowiązuje się do wykonywania przedmiotu umowy w sposób zmierzający do unikania ewentualnych strat osób trzecich, przy dołożeniu należytej staranności.</w:t>
      </w: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W czasie wykonywania robót konserwacyjnych Przedsiębiorca zobowiązuje się utrzymywać teren w stanie wolnym od przeszkód komunikacyjnych, a po wykonaniu robót wytworzone odpady uprzątać.</w:t>
      </w: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zobowiązuje się strzec mienia Zamawiającego znajdującego się na obszarze robót konserwacyjnych.</w:t>
      </w:r>
    </w:p>
    <w:p w:rsidR="00461F7F" w:rsidRDefault="00461F7F" w:rsidP="00FB3B6F">
      <w:pPr>
        <w:spacing w:line="276" w:lineRule="auto"/>
        <w:rPr>
          <w:b/>
        </w:rPr>
      </w:pPr>
    </w:p>
    <w:p w:rsidR="00461F7F" w:rsidRPr="00F83A9F" w:rsidRDefault="00461F7F" w:rsidP="00B2111B">
      <w:pPr>
        <w:spacing w:line="276" w:lineRule="auto"/>
        <w:jc w:val="center"/>
        <w:rPr>
          <w:b/>
        </w:rPr>
      </w:pPr>
      <w:r w:rsidRPr="00F83A9F">
        <w:rPr>
          <w:b/>
        </w:rPr>
        <w:t>§ 6.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 xml:space="preserve">Przedsiębiorca bez zgody Zamawiającego nie może </w:t>
      </w:r>
      <w:r w:rsidRPr="006A22F6">
        <w:t xml:space="preserve">poddzierżawiać </w:t>
      </w:r>
      <w:r>
        <w:t>przedmiotu umowy lub jego części osobie trzeciej ani oddawać do używania na podstawie jakiegokolwiek tytułu  prawnego. Zgoda Zamawiającego winna być udzielona w formie pisemnej pod rygorem nieważności.</w:t>
      </w: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nie może bez zgody Zamawiającego zbywać środków wchodzących w skład przedmiotu  umowy.</w:t>
      </w: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może za zgodą Zamawiającego zastępować poszczególne składniki mienia innymi, jeżeli nie zmniejszają one wartości przedmiotu umowy oraz parametrów technicznych.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Pr="00967B8B" w:rsidRDefault="00461F7F" w:rsidP="00B2111B">
      <w:pPr>
        <w:spacing w:line="276" w:lineRule="auto"/>
        <w:jc w:val="center"/>
        <w:rPr>
          <w:b/>
        </w:rPr>
      </w:pPr>
      <w:r>
        <w:rPr>
          <w:b/>
        </w:rPr>
        <w:t>§ 7</w:t>
      </w:r>
      <w:r w:rsidRPr="00967B8B">
        <w:rPr>
          <w:b/>
        </w:rPr>
        <w:t>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Default="00461F7F" w:rsidP="007C0548">
      <w:pPr>
        <w:numPr>
          <w:ilvl w:val="0"/>
          <w:numId w:val="19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456C5F">
        <w:t>Przedsi</w:t>
      </w:r>
      <w:r>
        <w:t>ę</w:t>
      </w:r>
      <w:r w:rsidRPr="00456C5F">
        <w:t>biorca powiadomi Zamawiającego o konieczności wykonania robót wykraczający</w:t>
      </w:r>
      <w:r>
        <w:t>ch poza roboty określone w § 3.</w:t>
      </w:r>
    </w:p>
    <w:p w:rsidR="00461F7F" w:rsidRDefault="00461F7F" w:rsidP="007C0548">
      <w:pPr>
        <w:numPr>
          <w:ilvl w:val="0"/>
          <w:numId w:val="19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Zgłoszenie, o którym mowa w ust. 1 musi zawierać opis niezbędnych robót oraz kalkulację  cenowo-kosztorysową ich wykonania opartą na stawkach ujętych w ofercie, która stanowić będzie podstawę dla Zamawiającego do podjęcia decyzji o wyrażeniu zgody na realizację robót.</w:t>
      </w:r>
    </w:p>
    <w:p w:rsidR="00461F7F" w:rsidRPr="008B6371" w:rsidRDefault="00461F7F" w:rsidP="00791D68">
      <w:pPr>
        <w:tabs>
          <w:tab w:val="num" w:pos="360"/>
        </w:tabs>
        <w:spacing w:line="276" w:lineRule="auto"/>
        <w:ind w:left="360" w:hanging="360"/>
        <w:rPr>
          <w:sz w:val="12"/>
        </w:rPr>
      </w:pPr>
    </w:p>
    <w:p w:rsidR="00461F7F" w:rsidRDefault="00461F7F" w:rsidP="00BB3588">
      <w:pPr>
        <w:pStyle w:val="PlainText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461F7F" w:rsidRPr="000306CC" w:rsidRDefault="00461F7F" w:rsidP="000306CC">
      <w:pPr>
        <w:pStyle w:val="PlainTex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0306CC">
        <w:rPr>
          <w:rFonts w:ascii="Times New Roman" w:hAnsi="Times New Roman" w:cs="Times New Roman"/>
          <w:b/>
          <w:sz w:val="24"/>
          <w:szCs w:val="24"/>
        </w:rPr>
        <w:t xml:space="preserve">asady korzystania z </w:t>
      </w:r>
      <w:r>
        <w:rPr>
          <w:rFonts w:ascii="Times New Roman" w:hAnsi="Times New Roman" w:cs="Times New Roman"/>
          <w:b/>
          <w:sz w:val="24"/>
          <w:szCs w:val="24"/>
        </w:rPr>
        <w:t xml:space="preserve">oczyszczalni ścieków, sieci i urządzeń </w:t>
      </w:r>
      <w:r w:rsidRPr="000306CC">
        <w:rPr>
          <w:rFonts w:ascii="Times New Roman" w:hAnsi="Times New Roman" w:cs="Times New Roman"/>
          <w:b/>
          <w:sz w:val="24"/>
          <w:szCs w:val="24"/>
        </w:rPr>
        <w:t>kanalizacyjnych</w:t>
      </w:r>
      <w:r>
        <w:rPr>
          <w:rFonts w:ascii="Times New Roman" w:hAnsi="Times New Roman" w:cs="Times New Roman"/>
          <w:b/>
          <w:sz w:val="24"/>
          <w:szCs w:val="24"/>
        </w:rPr>
        <w:t xml:space="preserve">, sieci </w:t>
      </w:r>
      <w:r>
        <w:rPr>
          <w:rFonts w:ascii="Times New Roman" w:hAnsi="Times New Roman" w:cs="Times New Roman"/>
          <w:b/>
          <w:sz w:val="24"/>
          <w:szCs w:val="24"/>
        </w:rPr>
        <w:br/>
        <w:t>i urządzeń wodociągowych</w:t>
      </w:r>
      <w:r w:rsidRPr="000306CC">
        <w:rPr>
          <w:rFonts w:ascii="Times New Roman" w:hAnsi="Times New Roman" w:cs="Times New Roman"/>
          <w:b/>
          <w:sz w:val="24"/>
          <w:szCs w:val="24"/>
        </w:rPr>
        <w:t xml:space="preserve"> przez </w:t>
      </w:r>
      <w:r>
        <w:rPr>
          <w:rFonts w:ascii="Times New Roman" w:hAnsi="Times New Roman" w:cs="Times New Roman"/>
          <w:b/>
          <w:sz w:val="24"/>
          <w:szCs w:val="24"/>
        </w:rPr>
        <w:t>Przedsiębiorcę</w:t>
      </w:r>
    </w:p>
    <w:p w:rsidR="00461F7F" w:rsidRPr="00D92B8C" w:rsidRDefault="00461F7F" w:rsidP="005522FE">
      <w:pPr>
        <w:pStyle w:val="PlainTex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8.</w:t>
      </w:r>
    </w:p>
    <w:p w:rsidR="00461F7F" w:rsidRPr="000306CC" w:rsidRDefault="00461F7F" w:rsidP="007C0548">
      <w:pPr>
        <w:pStyle w:val="PlainText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Przedsiębiorcy</w:t>
      </w:r>
      <w:r w:rsidRPr="00030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przysługiwać prawo</w:t>
      </w:r>
      <w:r w:rsidRPr="000306CC">
        <w:rPr>
          <w:rFonts w:ascii="Times New Roman" w:hAnsi="Times New Roman" w:cs="Times New Roman"/>
          <w:sz w:val="24"/>
          <w:szCs w:val="24"/>
        </w:rPr>
        <w:t>:</w:t>
      </w:r>
    </w:p>
    <w:p w:rsidR="00461F7F" w:rsidRPr="000306CC" w:rsidRDefault="00461F7F" w:rsidP="009134AF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a)   w</w:t>
      </w:r>
      <w:r w:rsidRPr="000306CC">
        <w:rPr>
          <w:rFonts w:ascii="Times New Roman" w:hAnsi="Times New Roman" w:cs="Times New Roman"/>
          <w:sz w:val="24"/>
          <w:szCs w:val="24"/>
        </w:rPr>
        <w:t>stępu na teren nieruchomości w celu wykonania prac remontowych, konserwacji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61F7F" w:rsidRPr="000306CC" w:rsidRDefault="00461F7F" w:rsidP="009134AF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b)   w</w:t>
      </w:r>
      <w:r w:rsidRPr="000306CC">
        <w:rPr>
          <w:rFonts w:ascii="Times New Roman" w:hAnsi="Times New Roman" w:cs="Times New Roman"/>
          <w:sz w:val="24"/>
          <w:szCs w:val="24"/>
        </w:rPr>
        <w:t>stępu na teren nieruchomości ciężkiego sprzętu.</w:t>
      </w:r>
    </w:p>
    <w:p w:rsidR="00461F7F" w:rsidRDefault="00461F7F" w:rsidP="009134AF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</w:p>
    <w:p w:rsidR="00461F7F" w:rsidRPr="000306CC" w:rsidRDefault="00461F7F" w:rsidP="007C0548">
      <w:pPr>
        <w:pStyle w:val="PlainText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>Wstęp na teren</w:t>
      </w:r>
      <w:r>
        <w:rPr>
          <w:rFonts w:ascii="Times New Roman" w:hAnsi="Times New Roman" w:cs="Times New Roman"/>
          <w:sz w:val="24"/>
          <w:szCs w:val="24"/>
        </w:rPr>
        <w:t xml:space="preserve"> nieruchomości, o którym mowa w </w:t>
      </w:r>
      <w:r w:rsidRPr="000306CC"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z w:val="24"/>
          <w:szCs w:val="24"/>
        </w:rPr>
        <w:t xml:space="preserve">. 1 będzie ustalany każdorazowo </w:t>
      </w:r>
      <w:r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Pr="000306CC">
        <w:rPr>
          <w:rFonts w:ascii="Times New Roman" w:hAnsi="Times New Roman" w:cs="Times New Roman"/>
          <w:sz w:val="24"/>
          <w:szCs w:val="24"/>
        </w:rPr>
        <w:t>właścicielem nieruchomości w przypadku planowany</w:t>
      </w:r>
      <w:r>
        <w:rPr>
          <w:rFonts w:ascii="Times New Roman" w:hAnsi="Times New Roman" w:cs="Times New Roman"/>
          <w:sz w:val="24"/>
          <w:szCs w:val="24"/>
        </w:rPr>
        <w:t xml:space="preserve">ch prac remontowych, rozbudowy, </w:t>
      </w:r>
      <w:r w:rsidRPr="000306CC">
        <w:rPr>
          <w:rFonts w:ascii="Times New Roman" w:hAnsi="Times New Roman" w:cs="Times New Roman"/>
          <w:sz w:val="24"/>
          <w:szCs w:val="24"/>
        </w:rPr>
        <w:t>przebudowy i kons</w:t>
      </w:r>
      <w:r>
        <w:rPr>
          <w:rFonts w:ascii="Times New Roman" w:hAnsi="Times New Roman" w:cs="Times New Roman"/>
          <w:sz w:val="24"/>
          <w:szCs w:val="24"/>
        </w:rPr>
        <w:t>erwacji urządzeń kanalizacyjnych oraz urządzeń wodociągowych</w:t>
      </w:r>
      <w:r w:rsidRPr="000306CC">
        <w:rPr>
          <w:rFonts w:ascii="Times New Roman" w:hAnsi="Times New Roman" w:cs="Times New Roman"/>
          <w:sz w:val="24"/>
          <w:szCs w:val="24"/>
        </w:rPr>
        <w:t xml:space="preserve">, co najmniej na 7 dni przed planowanymi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06CC">
        <w:rPr>
          <w:rFonts w:ascii="Times New Roman" w:hAnsi="Times New Roman" w:cs="Times New Roman"/>
          <w:sz w:val="24"/>
          <w:szCs w:val="24"/>
        </w:rPr>
        <w:t>robotami.</w:t>
      </w:r>
    </w:p>
    <w:p w:rsidR="00461F7F" w:rsidRDefault="00461F7F" w:rsidP="009134AF">
      <w:pPr>
        <w:tabs>
          <w:tab w:val="num" w:pos="360"/>
        </w:tabs>
        <w:ind w:left="360" w:hanging="360"/>
        <w:jc w:val="both"/>
      </w:pPr>
    </w:p>
    <w:p w:rsidR="00461F7F" w:rsidRDefault="00461F7F" w:rsidP="007C0548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</w:pPr>
      <w:r>
        <w:t xml:space="preserve">Przedsiębiorca jest zobowiązany powiadomić właściciela nieruchomości o fakcie przystąpienia do usunięcia awarii, a </w:t>
      </w:r>
      <w:r w:rsidRPr="0078552D">
        <w:t>w przypadku n</w:t>
      </w:r>
      <w:r>
        <w:t xml:space="preserve">iemożności skontaktowania się z </w:t>
      </w:r>
      <w:r w:rsidRPr="0078552D">
        <w:t>właścicielem posesji przystąpienie do usunięcia awari</w:t>
      </w:r>
      <w:r>
        <w:t xml:space="preserve">i następuje na odpowiedzialność </w:t>
      </w:r>
      <w:r w:rsidRPr="00372CFA">
        <w:t>właściciela urządzeń pod warunkiem wcześniejszego poinformowani</w:t>
      </w:r>
      <w:r>
        <w:t>a</w:t>
      </w:r>
      <w:r w:rsidRPr="00372CFA">
        <w:t xml:space="preserve"> </w:t>
      </w:r>
      <w:r>
        <w:t>w formie pisemnej o tym fakcie Zam</w:t>
      </w:r>
      <w:r w:rsidRPr="00372CFA">
        <w:t>awiającego.</w:t>
      </w:r>
    </w:p>
    <w:p w:rsidR="00461F7F" w:rsidRPr="00FA613C" w:rsidRDefault="00461F7F" w:rsidP="009134AF">
      <w:pPr>
        <w:tabs>
          <w:tab w:val="num" w:pos="360"/>
        </w:tabs>
        <w:ind w:left="360" w:hanging="360"/>
        <w:jc w:val="both"/>
        <w:rPr>
          <w:color w:val="0070C0"/>
        </w:rPr>
      </w:pPr>
    </w:p>
    <w:p w:rsidR="00461F7F" w:rsidRPr="00150C5C" w:rsidRDefault="00461F7F" w:rsidP="00150C5C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</w:pPr>
      <w:r>
        <w:t xml:space="preserve">Przedsiębiorca </w:t>
      </w:r>
      <w:r w:rsidRPr="006A22F6">
        <w:t>zobowiązany jest do posiadania zezwolenia na prowadzenie zbiorowego</w:t>
      </w:r>
      <w:r>
        <w:t xml:space="preserve"> zaopatrzenia w wodę i zbiorowego </w:t>
      </w:r>
      <w:r w:rsidRPr="006A22F6">
        <w:t>odprowadzania ścieków</w:t>
      </w:r>
      <w:r>
        <w:t>.</w:t>
      </w:r>
    </w:p>
    <w:p w:rsidR="00461F7F" w:rsidRPr="00D92B8C" w:rsidRDefault="00461F7F" w:rsidP="00FA613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9.</w:t>
      </w:r>
    </w:p>
    <w:p w:rsidR="00461F7F" w:rsidRPr="00686F8C" w:rsidRDefault="00461F7F" w:rsidP="00FA613C">
      <w:pPr>
        <w:jc w:val="both"/>
      </w:pPr>
      <w:r w:rsidRPr="00686F8C">
        <w:t xml:space="preserve">Przedsiębiorca </w:t>
      </w:r>
      <w:r>
        <w:t xml:space="preserve">przy realizacji umowy </w:t>
      </w:r>
      <w:r w:rsidRPr="00686F8C">
        <w:t>jest zobowiązany do stosowania „Regulaminu dostarczania wody i odprowadzania ś</w:t>
      </w:r>
      <w:r>
        <w:t xml:space="preserve">cieków na terenie gminy Strzałkowo”, „Regulaminu utrzymania czystości </w:t>
      </w:r>
      <w:r>
        <w:br/>
        <w:t xml:space="preserve">i porządku na terenie gminy Strzałkowo” i ustawy z dnia 7 czerwca 2001 </w:t>
      </w:r>
      <w:r w:rsidRPr="00686F8C">
        <w:t>r. o zbiorowym zaopatrzeniu w wodę i zbiorowym odpr</w:t>
      </w:r>
      <w:r>
        <w:t>owadzeniu ścieków (Dz. U. z 2015r. poz. 138</w:t>
      </w:r>
      <w:r w:rsidRPr="003A7073">
        <w:rPr>
          <w:rFonts w:eastAsia="MS Mincho"/>
        </w:rPr>
        <w:t xml:space="preserve"> </w:t>
      </w:r>
      <w:r>
        <w:rPr>
          <w:rFonts w:eastAsia="MS Mincho"/>
        </w:rPr>
        <w:t xml:space="preserve">z późn. zm.) </w:t>
      </w:r>
      <w:r>
        <w:t>oraz przepisów wykonawczych do tej ustawy.</w:t>
      </w:r>
    </w:p>
    <w:p w:rsidR="00461F7F" w:rsidRPr="00686F8C" w:rsidRDefault="00461F7F" w:rsidP="00FA613C">
      <w:pPr>
        <w:jc w:val="center"/>
        <w:rPr>
          <w:snapToGrid w:val="0"/>
        </w:rPr>
      </w:pPr>
    </w:p>
    <w:p w:rsidR="00461F7F" w:rsidRDefault="00461F7F" w:rsidP="00FA613C">
      <w:pPr>
        <w:jc w:val="center"/>
        <w:rPr>
          <w:b/>
          <w:snapToGrid w:val="0"/>
        </w:rPr>
      </w:pPr>
    </w:p>
    <w:p w:rsidR="00461F7F" w:rsidRPr="00D92B8C" w:rsidRDefault="00461F7F" w:rsidP="00FA613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10.</w:t>
      </w:r>
    </w:p>
    <w:p w:rsidR="00461F7F" w:rsidRPr="00686F8C" w:rsidRDefault="00461F7F" w:rsidP="0023470C">
      <w:pPr>
        <w:jc w:val="both"/>
      </w:pPr>
      <w:r>
        <w:t xml:space="preserve">Zamawiający zastrzega sobie </w:t>
      </w:r>
      <w:r w:rsidRPr="00686F8C">
        <w:t>prawo dokonywania kontroli przestrzegania przez P</w:t>
      </w:r>
      <w:r>
        <w:t>rzedsiębiorstwo warunków umowy.</w:t>
      </w:r>
    </w:p>
    <w:p w:rsidR="00461F7F" w:rsidRDefault="00461F7F" w:rsidP="0004610A">
      <w:pPr>
        <w:jc w:val="center"/>
        <w:rPr>
          <w:rFonts w:eastAsia="MS Mincho"/>
          <w:b/>
        </w:rPr>
      </w:pPr>
    </w:p>
    <w:p w:rsidR="00461F7F" w:rsidRPr="00D92B8C" w:rsidRDefault="00461F7F" w:rsidP="0004610A">
      <w:pPr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</w:t>
      </w:r>
      <w:r>
        <w:rPr>
          <w:rFonts w:eastAsia="MS Mincho"/>
          <w:b/>
        </w:rPr>
        <w:t>1</w:t>
      </w:r>
      <w:r w:rsidRPr="00D92B8C">
        <w:rPr>
          <w:rFonts w:eastAsia="MS Mincho"/>
          <w:b/>
        </w:rPr>
        <w:t>.</w:t>
      </w:r>
    </w:p>
    <w:p w:rsidR="00461F7F" w:rsidRDefault="00461F7F" w:rsidP="00B01B4B">
      <w:pPr>
        <w:pStyle w:val="PlainText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Przedsiębiorca zawiera z odbiorcami indywidualnymi umowy dotyczące odprowadzenia ścieków </w:t>
      </w:r>
      <w:r>
        <w:rPr>
          <w:rFonts w:ascii="Times New Roman" w:eastAsia="MS Mincho" w:hAnsi="Times New Roman" w:cs="Times New Roman"/>
          <w:sz w:val="24"/>
          <w:szCs w:val="24"/>
        </w:rPr>
        <w:br/>
        <w:t>i zaopatrzenia w wodę oraz warunków płatności zgodnie z regulaminem uchwalonym na podst. art.19 ustawy z dnia 7 czerwca 2001 r. o zbiorowym zaopatrzeniu w wodę i zbiorowym odprowadzeniu ścieków (Dz. U. z 2015 r. poz. 138 z późn. zm.) przez Radę Gminy Strzałkowo.</w:t>
      </w:r>
    </w:p>
    <w:p w:rsidR="00461F7F" w:rsidRDefault="00461F7F" w:rsidP="00FA613C">
      <w:pPr>
        <w:jc w:val="center"/>
        <w:rPr>
          <w:snapToGrid w:val="0"/>
        </w:rPr>
      </w:pPr>
    </w:p>
    <w:p w:rsidR="00461F7F" w:rsidRDefault="00461F7F" w:rsidP="0004610A">
      <w:pPr>
        <w:rPr>
          <w:snapToGrid w:val="0"/>
        </w:rPr>
      </w:pPr>
    </w:p>
    <w:p w:rsidR="00461F7F" w:rsidRPr="00D92B8C" w:rsidRDefault="00461F7F" w:rsidP="005676A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12.</w:t>
      </w:r>
    </w:p>
    <w:p w:rsidR="00461F7F" w:rsidRPr="0004610A" w:rsidRDefault="00461F7F" w:rsidP="00B01B4B">
      <w:pPr>
        <w:numPr>
          <w:ilvl w:val="0"/>
          <w:numId w:val="5"/>
        </w:numPr>
        <w:jc w:val="both"/>
      </w:pPr>
      <w:r w:rsidRPr="0004610A">
        <w:t>Wynagrodzeniem Przedsiębiorcy będą wpływy z opłat za odbiór ścieków</w:t>
      </w:r>
      <w:r>
        <w:t xml:space="preserve"> i dostawę wody od poszczególnych odbiorców.</w:t>
      </w:r>
    </w:p>
    <w:p w:rsidR="00461F7F" w:rsidRPr="0004610A" w:rsidRDefault="00461F7F" w:rsidP="00E15D7A">
      <w:pPr>
        <w:numPr>
          <w:ilvl w:val="0"/>
          <w:numId w:val="5"/>
        </w:numPr>
        <w:jc w:val="both"/>
      </w:pPr>
      <w:r w:rsidRPr="0004610A">
        <w:t xml:space="preserve">W ramach kwot, o których mowa w ust. 1 Przedsiębiorca wykona wszystkie obowiązki określone w </w:t>
      </w:r>
      <w:r w:rsidRPr="0004610A">
        <w:rPr>
          <w:snapToGrid w:val="0"/>
        </w:rPr>
        <w:t>umowie.</w:t>
      </w:r>
      <w:r w:rsidRPr="0004610A">
        <w:t xml:space="preserve"> </w:t>
      </w:r>
    </w:p>
    <w:p w:rsidR="00461F7F" w:rsidRDefault="00461F7F" w:rsidP="005676AC">
      <w:pPr>
        <w:jc w:val="center"/>
        <w:rPr>
          <w:snapToGrid w:val="0"/>
        </w:rPr>
      </w:pPr>
    </w:p>
    <w:p w:rsidR="00461F7F" w:rsidRPr="004A42F9" w:rsidRDefault="00461F7F" w:rsidP="0004610A">
      <w:pPr>
        <w:jc w:val="center"/>
        <w:rPr>
          <w:b/>
        </w:rPr>
      </w:pPr>
      <w:r w:rsidRPr="004A42F9">
        <w:rPr>
          <w:b/>
          <w:snapToGrid w:val="0"/>
        </w:rPr>
        <w:t>§</w:t>
      </w:r>
      <w:r w:rsidRPr="004A42F9">
        <w:rPr>
          <w:b/>
        </w:rPr>
        <w:t xml:space="preserve"> 13.</w:t>
      </w:r>
    </w:p>
    <w:p w:rsidR="00461F7F" w:rsidRPr="004A42F9" w:rsidRDefault="00461F7F" w:rsidP="00841E67">
      <w:pPr>
        <w:jc w:val="both"/>
        <w:rPr>
          <w:rFonts w:eastAsia="MS Mincho"/>
        </w:rPr>
      </w:pPr>
      <w:r w:rsidRPr="004A42F9">
        <w:rPr>
          <w:rFonts w:eastAsia="MS Mincho"/>
          <w:bCs/>
        </w:rPr>
        <w:t>Przedsiębiorca</w:t>
      </w:r>
      <w:r w:rsidRPr="004A42F9">
        <w:rPr>
          <w:rFonts w:eastAsia="MS Mincho"/>
        </w:rPr>
        <w:t xml:space="preserve"> do czasu zmiany taryf będzie stosował aktualnie obowiązujące taryfy za zbiorowe odprowadzanie ścieków i zbiorowe zaopatrzenie w wodę.</w:t>
      </w:r>
    </w:p>
    <w:p w:rsidR="00461F7F" w:rsidRDefault="00461F7F" w:rsidP="00C26027">
      <w:pPr>
        <w:pStyle w:val="PlainText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461F7F" w:rsidRDefault="00461F7F" w:rsidP="00C26027">
      <w:pPr>
        <w:pStyle w:val="PlainText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461F7F" w:rsidRPr="00D92B8C" w:rsidRDefault="00461F7F" w:rsidP="00C860CD">
      <w:pPr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14.</w:t>
      </w:r>
    </w:p>
    <w:p w:rsidR="00461F7F" w:rsidRPr="00686F8C" w:rsidRDefault="00461F7F" w:rsidP="008F0AE3">
      <w:pPr>
        <w:pStyle w:val="PlainText"/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Zmiany taryf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opłat 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za </w:t>
      </w:r>
      <w:r>
        <w:rPr>
          <w:rFonts w:ascii="Times New Roman" w:eastAsia="MS Mincho" w:hAnsi="Times New Roman" w:cs="Times New Roman"/>
          <w:sz w:val="24"/>
          <w:szCs w:val="24"/>
        </w:rPr>
        <w:t>zbiorowe odprowadzenie ścieków i zbiorowe zaopatrzenie w wodę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następować będą na podstawie złożonego przez </w:t>
      </w:r>
      <w:r w:rsidRPr="00686F8C">
        <w:rPr>
          <w:rFonts w:ascii="Times New Roman" w:eastAsia="MS Mincho" w:hAnsi="Times New Roman" w:cs="Times New Roman"/>
          <w:bCs/>
          <w:sz w:val="24"/>
          <w:szCs w:val="24"/>
        </w:rPr>
        <w:t>Przedsiębiorcę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wniosku w terminach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i na zasadach 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określonych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w </w:t>
      </w:r>
      <w:r w:rsidRPr="00686F8C">
        <w:rPr>
          <w:rFonts w:ascii="Times New Roman" w:eastAsia="MS Mincho" w:hAnsi="Times New Roman" w:cs="Times New Roman"/>
          <w:sz w:val="24"/>
          <w:szCs w:val="24"/>
        </w:rPr>
        <w:t>ustaw</w:t>
      </w:r>
      <w:r>
        <w:rPr>
          <w:rFonts w:ascii="Times New Roman" w:eastAsia="MS Mincho" w:hAnsi="Times New Roman" w:cs="Times New Roman"/>
          <w:sz w:val="24"/>
          <w:szCs w:val="24"/>
        </w:rPr>
        <w:t>ie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z dnia 7 czerwca 2001 r. o zbiorowym zaopatrzeniu w wodę </w:t>
      </w:r>
      <w:r>
        <w:rPr>
          <w:rFonts w:ascii="Times New Roman" w:eastAsia="MS Mincho" w:hAnsi="Times New Roman" w:cs="Times New Roman"/>
          <w:sz w:val="24"/>
          <w:szCs w:val="24"/>
        </w:rPr>
        <w:br/>
      </w:r>
      <w:r w:rsidRPr="00686F8C">
        <w:rPr>
          <w:rFonts w:ascii="Times New Roman" w:eastAsia="MS Mincho" w:hAnsi="Times New Roman" w:cs="Times New Roman"/>
          <w:sz w:val="24"/>
          <w:szCs w:val="24"/>
        </w:rPr>
        <w:t>i zbiorowym odprowadzaniu ścieków (</w:t>
      </w:r>
      <w:r>
        <w:rPr>
          <w:rFonts w:ascii="Times New Roman" w:eastAsia="MS Mincho" w:hAnsi="Times New Roman" w:cs="Times New Roman"/>
          <w:sz w:val="24"/>
          <w:szCs w:val="24"/>
        </w:rPr>
        <w:t xml:space="preserve">Dz. U. z 2015 r. poz. 138 </w:t>
      </w:r>
      <w:r w:rsidRPr="00686F8C">
        <w:rPr>
          <w:rFonts w:ascii="Times New Roman" w:eastAsia="MS Mincho" w:hAnsi="Times New Roman" w:cs="Times New Roman"/>
          <w:sz w:val="24"/>
          <w:szCs w:val="24"/>
        </w:rPr>
        <w:t>z późn. zm.).</w:t>
      </w:r>
    </w:p>
    <w:p w:rsidR="00461F7F" w:rsidRPr="00686F8C" w:rsidRDefault="00461F7F" w:rsidP="005D2EF7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Wniosek o </w:t>
      </w:r>
      <w:r>
        <w:t xml:space="preserve">zmianę taryf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</w:t>
      </w:r>
      <w:r>
        <w:t xml:space="preserve"> i zbiorowe zaopatrzenie w wodę </w:t>
      </w:r>
      <w:r w:rsidRPr="00686F8C">
        <w:t xml:space="preserve">musi być oparty na </w:t>
      </w:r>
      <w:r>
        <w:t xml:space="preserve">sporządzonej kalkulacji kosztów z uwzględnieniem cen, stawek </w:t>
      </w:r>
      <w:r>
        <w:br/>
        <w:t>i wskaźników zawartych w ofercie Przedsiębiorcy.</w:t>
      </w:r>
    </w:p>
    <w:p w:rsidR="00461F7F" w:rsidRPr="00686F8C" w:rsidRDefault="00461F7F" w:rsidP="00412866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Zatwierdzenie </w:t>
      </w:r>
      <w:r>
        <w:rPr>
          <w:rFonts w:eastAsia="MS Mincho"/>
        </w:rPr>
        <w:t>taryf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opłat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i zbiorowe zaopatrzenie w wodę </w:t>
      </w:r>
      <w:r w:rsidRPr="00686F8C">
        <w:t xml:space="preserve">następuje w trybie i na zasadach określonych w w/w ustawie i wydanymi na jej podstawie przepisami wykonawczymi. </w:t>
      </w:r>
    </w:p>
    <w:p w:rsidR="00461F7F" w:rsidRPr="005676AC" w:rsidRDefault="00461F7F" w:rsidP="00A12944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Zmiana </w:t>
      </w:r>
      <w:r>
        <w:rPr>
          <w:rFonts w:eastAsia="MS Mincho"/>
        </w:rPr>
        <w:t>taryf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opłat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 i zbiorowe zaopatrzenie w wodę</w:t>
      </w:r>
      <w:r w:rsidRPr="00686F8C">
        <w:rPr>
          <w:rFonts w:eastAsia="MS Mincho"/>
        </w:rPr>
        <w:t xml:space="preserve"> </w:t>
      </w:r>
      <w:r w:rsidRPr="00686F8C">
        <w:t xml:space="preserve">nie wymaga aneksu do umowy, a podstawą jej stosowania </w:t>
      </w:r>
      <w:r>
        <w:t>jest uchwała Rady Gminy Strzałkowo</w:t>
      </w:r>
      <w:r w:rsidRPr="00686F8C">
        <w:t>.</w:t>
      </w:r>
    </w:p>
    <w:p w:rsidR="00461F7F" w:rsidRDefault="00461F7F" w:rsidP="005D2EF7">
      <w:pPr>
        <w:spacing w:line="360" w:lineRule="auto"/>
        <w:jc w:val="center"/>
        <w:rPr>
          <w:b/>
        </w:rPr>
      </w:pPr>
    </w:p>
    <w:p w:rsidR="00461F7F" w:rsidRPr="00D92B8C" w:rsidRDefault="00461F7F" w:rsidP="005D2EF7">
      <w:pPr>
        <w:spacing w:line="360" w:lineRule="auto"/>
        <w:jc w:val="center"/>
        <w:rPr>
          <w:b/>
        </w:rPr>
      </w:pPr>
      <w:r w:rsidRPr="00D92B8C">
        <w:rPr>
          <w:b/>
        </w:rPr>
        <w:t>§</w:t>
      </w:r>
      <w:r>
        <w:rPr>
          <w:b/>
        </w:rPr>
        <w:t xml:space="preserve"> </w:t>
      </w:r>
      <w:r w:rsidRPr="00D92B8C">
        <w:rPr>
          <w:b/>
        </w:rPr>
        <w:t>1</w:t>
      </w:r>
      <w:r>
        <w:rPr>
          <w:b/>
        </w:rPr>
        <w:t>5</w:t>
      </w:r>
      <w:r w:rsidRPr="00D92B8C">
        <w:rPr>
          <w:b/>
        </w:rPr>
        <w:t>.</w:t>
      </w:r>
    </w:p>
    <w:p w:rsidR="00461F7F" w:rsidRPr="004A42F9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>
        <w:t xml:space="preserve">Przedsiębiorca </w:t>
      </w:r>
      <w:r w:rsidRPr="00372CFA">
        <w:t>zobowiązany je</w:t>
      </w:r>
      <w:r>
        <w:t>st do zapłaty Zamawiającemu</w:t>
      </w:r>
      <w:r w:rsidRPr="00372CFA">
        <w:t xml:space="preserve"> </w:t>
      </w:r>
      <w:r>
        <w:t xml:space="preserve">miesięcznego czynszu </w:t>
      </w:r>
      <w:r w:rsidRPr="00372CFA">
        <w:t>dzierżawnego</w:t>
      </w:r>
      <w:r>
        <w:t xml:space="preserve"> sieci i urządz</w:t>
      </w:r>
      <w:r w:rsidRPr="004A42F9">
        <w:t>eń kanalizacyjnych</w:t>
      </w:r>
      <w:r>
        <w:t xml:space="preserve"> oraz związanego z nimi gruntu</w:t>
      </w:r>
      <w:r w:rsidRPr="004A42F9">
        <w:t>, składającego się z dwóch części tj:</w:t>
      </w:r>
    </w:p>
    <w:p w:rsidR="00461F7F" w:rsidRPr="004A42F9" w:rsidRDefault="00461F7F" w:rsidP="002B15E4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t>części stałej w kwocie 2600zł  VAT,</w:t>
      </w:r>
    </w:p>
    <w:p w:rsidR="00461F7F" w:rsidRPr="004A42F9" w:rsidRDefault="00461F7F" w:rsidP="007C0548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t>części zmiennej w wysokości 1/12 wartości odtworzeniowej dzierżawionego majątku + VAT.</w:t>
      </w:r>
    </w:p>
    <w:p w:rsidR="00461F7F" w:rsidRPr="004A42F9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4A42F9">
        <w:t>Przedsiębiorca zobowiązany jest do zapłaty Zamawiającemu miesięcznego czynszu dzierżawnego sieci i urządzeń wodociągowych</w:t>
      </w:r>
      <w:r>
        <w:t xml:space="preserve"> oraz związanego z nimi gruntu</w:t>
      </w:r>
      <w:r w:rsidRPr="004A42F9">
        <w:t>, składającego się z dwóch części tj:</w:t>
      </w:r>
    </w:p>
    <w:p w:rsidR="00461F7F" w:rsidRPr="004A42F9" w:rsidRDefault="00461F7F" w:rsidP="002B15E4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t>części stałej w kwocie 2600zł  VAT,</w:t>
      </w:r>
      <w:bookmarkStart w:id="0" w:name="_GoBack"/>
      <w:bookmarkEnd w:id="0"/>
    </w:p>
    <w:p w:rsidR="00461F7F" w:rsidRPr="00372CFA" w:rsidRDefault="00461F7F" w:rsidP="007C0548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372CFA">
        <w:t xml:space="preserve">części </w:t>
      </w:r>
      <w:r>
        <w:t>zmiennej w wysokości 1/12</w:t>
      </w:r>
      <w:r w:rsidRPr="00372CFA">
        <w:t xml:space="preserve"> wartoś</w:t>
      </w:r>
      <w:r>
        <w:t>ci</w:t>
      </w:r>
      <w:r w:rsidRPr="00372CFA">
        <w:t xml:space="preserve"> odtworzeniow</w:t>
      </w:r>
      <w:r>
        <w:t xml:space="preserve">ej dzierżawionego majątku </w:t>
      </w:r>
      <w:r w:rsidRPr="00372CFA">
        <w:t>+ VAT</w:t>
      </w:r>
      <w:r>
        <w:t>.</w:t>
      </w:r>
    </w:p>
    <w:p w:rsidR="00461F7F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372CFA">
        <w:t>Zapłata czynszu nas</w:t>
      </w:r>
      <w:r>
        <w:t xml:space="preserve">tępować będzie z dołu na koniec </w:t>
      </w:r>
      <w:r w:rsidRPr="00D92B8C">
        <w:t xml:space="preserve">miesiąca </w:t>
      </w:r>
      <w:r w:rsidRPr="00372CFA">
        <w:t xml:space="preserve">na podstawie faktury wystawionej przez </w:t>
      </w:r>
      <w:r>
        <w:t xml:space="preserve">Zamawiającego </w:t>
      </w:r>
      <w:r w:rsidRPr="00372CFA">
        <w:t>na jego rachune</w:t>
      </w:r>
      <w:r>
        <w:t xml:space="preserve">k bankowy Nr 73 8543 0000 2001 </w:t>
      </w:r>
      <w:r w:rsidRPr="00372CFA">
        <w:t xml:space="preserve">1000 0273 0010 </w:t>
      </w:r>
      <w:r>
        <w:br/>
        <w:t xml:space="preserve">w LBS </w:t>
      </w:r>
      <w:r w:rsidRPr="00372CFA">
        <w:t xml:space="preserve">w Strzałkowie w terminie do </w:t>
      </w:r>
      <w:r>
        <w:t>30</w:t>
      </w:r>
      <w:r w:rsidRPr="00372CFA">
        <w:t xml:space="preserve"> dni od daty wystawienia faktury.</w:t>
      </w:r>
    </w:p>
    <w:p w:rsidR="00461F7F" w:rsidRDefault="00461F7F" w:rsidP="001D7DEE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372CFA">
        <w:t xml:space="preserve">Część </w:t>
      </w:r>
      <w:r>
        <w:t>zmienna</w:t>
      </w:r>
      <w:r w:rsidRPr="00372CFA">
        <w:t xml:space="preserve"> czynszu wynika z wartości odtworzeniowej dzierżawionego majątku tj. oczyszczaln</w:t>
      </w:r>
      <w:r>
        <w:t xml:space="preserve">i ścieków, budowli, urządzeń </w:t>
      </w:r>
      <w:r w:rsidRPr="00372CFA">
        <w:t>sieci kanalizacji sanitarnej</w:t>
      </w:r>
      <w:r>
        <w:t xml:space="preserve"> i urządzeń sieci wodociągowej</w:t>
      </w:r>
      <w:r w:rsidRPr="00456C5F">
        <w:t>. Wysokość części zmiennej czynszu ulega zmianie corocznie o wartość wybudowanych lub zlikwidowanych urządzeń i sieci.</w:t>
      </w:r>
    </w:p>
    <w:p w:rsidR="00461F7F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0306CC">
        <w:t>Za dzień zapłaty u</w:t>
      </w:r>
      <w:r>
        <w:t>waża się dzień wpływu na konto Zamawiającego.</w:t>
      </w:r>
    </w:p>
    <w:p w:rsidR="00461F7F" w:rsidRDefault="00461F7F" w:rsidP="00656887">
      <w:pPr>
        <w:jc w:val="both"/>
      </w:pPr>
    </w:p>
    <w:p w:rsidR="00461F7F" w:rsidRDefault="00461F7F" w:rsidP="00656887">
      <w:pPr>
        <w:spacing w:line="360" w:lineRule="auto"/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</w:t>
      </w:r>
      <w:r>
        <w:rPr>
          <w:rFonts w:eastAsia="MS Mincho"/>
          <w:b/>
        </w:rPr>
        <w:t>6</w:t>
      </w:r>
      <w:r w:rsidRPr="00D92B8C">
        <w:rPr>
          <w:rFonts w:eastAsia="MS Mincho"/>
          <w:b/>
        </w:rPr>
        <w:t>.</w:t>
      </w:r>
    </w:p>
    <w:p w:rsidR="00461F7F" w:rsidRPr="00391B08" w:rsidRDefault="00461F7F" w:rsidP="00656887">
      <w:pPr>
        <w:jc w:val="both"/>
        <w:rPr>
          <w:bCs/>
        </w:rPr>
      </w:pPr>
      <w:r w:rsidRPr="00391B08">
        <w:rPr>
          <w:rFonts w:eastAsia="MS Mincho"/>
          <w:bCs/>
        </w:rPr>
        <w:t>Przedsiębiorca udziela gwarancji jakości na wykonanie usług związanych z wykonaniem remontów</w:t>
      </w:r>
      <w:r>
        <w:rPr>
          <w:rFonts w:eastAsia="MS Mincho"/>
          <w:bCs/>
        </w:rPr>
        <w:t>, przebudowy lub</w:t>
      </w:r>
      <w:r w:rsidRPr="00391B08">
        <w:rPr>
          <w:rFonts w:eastAsia="MS Mincho"/>
          <w:bCs/>
        </w:rPr>
        <w:t xml:space="preserve"> usunięciem awarii urządzeń wodociągowych i k</w:t>
      </w:r>
      <w:r>
        <w:rPr>
          <w:rFonts w:eastAsia="MS Mincho"/>
          <w:bCs/>
        </w:rPr>
        <w:t>a</w:t>
      </w:r>
      <w:r w:rsidRPr="00391B08">
        <w:rPr>
          <w:rFonts w:eastAsia="MS Mincho"/>
          <w:bCs/>
        </w:rPr>
        <w:t xml:space="preserve">nalizacyjnych </w:t>
      </w:r>
      <w:r>
        <w:rPr>
          <w:rFonts w:eastAsia="MS Mincho"/>
          <w:bCs/>
        </w:rPr>
        <w:t>w wymiarze …….miesięcy.</w:t>
      </w:r>
    </w:p>
    <w:p w:rsidR="00461F7F" w:rsidRDefault="00461F7F" w:rsidP="00656887">
      <w:pPr>
        <w:jc w:val="both"/>
      </w:pPr>
    </w:p>
    <w:p w:rsidR="00461F7F" w:rsidRPr="00686F8C" w:rsidRDefault="00461F7F" w:rsidP="00FA613C">
      <w:pPr>
        <w:rPr>
          <w:snapToGrid w:val="0"/>
        </w:rPr>
      </w:pPr>
    </w:p>
    <w:p w:rsidR="00461F7F" w:rsidRPr="007072F0" w:rsidRDefault="00461F7F" w:rsidP="007072F0">
      <w:pPr>
        <w:jc w:val="center"/>
        <w:rPr>
          <w:b/>
        </w:rPr>
      </w:pPr>
      <w:r>
        <w:rPr>
          <w:b/>
        </w:rPr>
        <w:t>Zabezpieczenie należytego wykonania umowy i kary umowne</w:t>
      </w:r>
    </w:p>
    <w:p w:rsidR="00461F7F" w:rsidRDefault="00461F7F" w:rsidP="00FA613C">
      <w:pPr>
        <w:pStyle w:val="PlainTex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1F7F" w:rsidRPr="00D92B8C" w:rsidRDefault="00461F7F" w:rsidP="00656887">
      <w:pPr>
        <w:pStyle w:val="PlainTex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Pr="00B6088C" w:rsidRDefault="00461F7F" w:rsidP="007C0548">
      <w:pPr>
        <w:numPr>
          <w:ilvl w:val="4"/>
          <w:numId w:val="15"/>
        </w:numPr>
        <w:tabs>
          <w:tab w:val="clear" w:pos="3600"/>
          <w:tab w:val="num" w:pos="360"/>
        </w:tabs>
        <w:ind w:left="360"/>
        <w:jc w:val="both"/>
      </w:pPr>
      <w:r w:rsidRPr="00B6088C">
        <w:t xml:space="preserve">Przedsiębiorca  tytułem zabezpieczenia należytego wykonania umowy wnosi kwotę w wysokości </w:t>
      </w:r>
      <w:r>
        <w:t>92</w:t>
      </w:r>
      <w:r w:rsidRPr="00B6088C">
        <w:t>.000,00zł. w formie …………………</w:t>
      </w:r>
    </w:p>
    <w:p w:rsidR="00461F7F" w:rsidRPr="00AE15E4" w:rsidRDefault="00461F7F" w:rsidP="00A84F6A">
      <w:pPr>
        <w:numPr>
          <w:ilvl w:val="4"/>
          <w:numId w:val="15"/>
        </w:numPr>
        <w:tabs>
          <w:tab w:val="clear" w:pos="3600"/>
          <w:tab w:val="num" w:pos="360"/>
        </w:tabs>
        <w:ind w:left="360"/>
        <w:jc w:val="both"/>
      </w:pPr>
      <w:r w:rsidRPr="00AE15E4">
        <w:t>Zwrot zabezpieczenia należytego wykonania umowy nastąpi w terminie 30 dni od dnia wykonania zamówienia i uznania przez zamawiającego za należycie wykonane, z zastrzeżeniem kwoty 30% wysokości zabezpieczenia, która pozostawiona zostanie na zabezpieczenie roszczeń z tytułu rękojmi za wady. Pozostawiona kwota zostanie zwrócona nie później niż 15 dni po upływie rękojmi za wady.</w:t>
      </w:r>
    </w:p>
    <w:p w:rsidR="00461F7F" w:rsidRDefault="00461F7F" w:rsidP="00B6088C">
      <w:pPr>
        <w:jc w:val="center"/>
        <w:rPr>
          <w:b/>
          <w:snapToGrid w:val="0"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</w:t>
      </w:r>
      <w:r>
        <w:rPr>
          <w:b/>
        </w:rPr>
        <w:t>8</w:t>
      </w:r>
      <w:r w:rsidRPr="00D92B8C">
        <w:rPr>
          <w:b/>
        </w:rPr>
        <w:t>.</w:t>
      </w:r>
    </w:p>
    <w:p w:rsidR="00461F7F" w:rsidRDefault="00461F7F" w:rsidP="007C0548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686F8C">
        <w:t>Przedsiębiorca zapłaci Zamawiającem</w:t>
      </w:r>
      <w:r>
        <w:t>u karę umowną w wysokości 120.000,00</w:t>
      </w:r>
      <w:r w:rsidRPr="00686F8C">
        <w:t xml:space="preserve">zł w przypadku </w:t>
      </w:r>
      <w:r>
        <w:t>rozwiązania</w:t>
      </w:r>
      <w:r w:rsidRPr="00686F8C">
        <w:t xml:space="preserve"> umowy z </w:t>
      </w:r>
      <w:r>
        <w:t xml:space="preserve">winy </w:t>
      </w:r>
      <w:r w:rsidRPr="00686F8C">
        <w:t>Przedsiębiorcy</w:t>
      </w:r>
      <w:r>
        <w:t>.</w:t>
      </w:r>
    </w:p>
    <w:p w:rsidR="00461F7F" w:rsidRPr="001C6EFA" w:rsidRDefault="00461F7F" w:rsidP="00AE6A54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686F8C">
        <w:t>Uchylanie się</w:t>
      </w:r>
      <w:r>
        <w:t xml:space="preserve"> przez Przedsiębiorcę</w:t>
      </w:r>
      <w:r w:rsidRPr="00686F8C">
        <w:t xml:space="preserve"> od obowiązku określonego w </w:t>
      </w:r>
      <w:r w:rsidRPr="00B6088C">
        <w:rPr>
          <w:snapToGrid w:val="0"/>
        </w:rPr>
        <w:t>§</w:t>
      </w:r>
      <w:r w:rsidRPr="00B6088C">
        <w:t xml:space="preserve"> 1</w:t>
      </w:r>
      <w:r>
        <w:t xml:space="preserve">9 </w:t>
      </w:r>
      <w:r w:rsidRPr="00686F8C">
        <w:t xml:space="preserve">ust. </w:t>
      </w:r>
      <w:r>
        <w:t>3</w:t>
      </w:r>
      <w:r w:rsidRPr="00686F8C">
        <w:t xml:space="preserve"> upoważnia</w:t>
      </w:r>
      <w:r>
        <w:t xml:space="preserve"> Zamawiającego</w:t>
      </w:r>
      <w:r w:rsidRPr="00686F8C">
        <w:t xml:space="preserve"> do żądania kary umownej </w:t>
      </w:r>
      <w:r>
        <w:t>w wysokości 50.000,00zł.</w:t>
      </w:r>
    </w:p>
    <w:p w:rsidR="00461F7F" w:rsidRDefault="00461F7F" w:rsidP="007C0548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456C5F">
        <w:t xml:space="preserve">W przypadku niedopełnienia </w:t>
      </w:r>
      <w:r>
        <w:t xml:space="preserve">przez Przedsiębiorcę obowiązków, </w:t>
      </w:r>
      <w:r w:rsidRPr="00456C5F">
        <w:t xml:space="preserve">o których mowa w § 3 </w:t>
      </w:r>
      <w:r>
        <w:t>niniejszej umowy, Zamawiający może zastosować karę umowną w wysokości 1.</w:t>
      </w:r>
      <w:r w:rsidRPr="004A42F9">
        <w:t>000</w:t>
      </w:r>
      <w:r>
        <w:t>,00</w:t>
      </w:r>
      <w:r w:rsidRPr="004A42F9">
        <w:t>zł.</w:t>
      </w:r>
    </w:p>
    <w:p w:rsidR="00461F7F" w:rsidRDefault="00461F7F" w:rsidP="00080137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362AC7">
        <w:t>W przypadku zwłoki w zapłacie należności określ</w:t>
      </w:r>
      <w:r>
        <w:t xml:space="preserve">onych § 15 w ust. 1 i 2, Zamawiający </w:t>
      </w:r>
      <w:r w:rsidRPr="00362AC7">
        <w:t>na</w:t>
      </w:r>
      <w:r>
        <w:t>liczał będzie ustawowe odsetki.</w:t>
      </w:r>
    </w:p>
    <w:p w:rsidR="00461F7F" w:rsidRDefault="00461F7F" w:rsidP="004674D0">
      <w:pPr>
        <w:ind w:left="180"/>
        <w:jc w:val="center"/>
        <w:rPr>
          <w:b/>
        </w:rPr>
      </w:pPr>
    </w:p>
    <w:p w:rsidR="00461F7F" w:rsidRDefault="00461F7F" w:rsidP="004674D0">
      <w:pPr>
        <w:ind w:left="180"/>
        <w:jc w:val="center"/>
        <w:rPr>
          <w:b/>
        </w:rPr>
      </w:pPr>
    </w:p>
    <w:p w:rsidR="00461F7F" w:rsidRDefault="00461F7F" w:rsidP="004674D0">
      <w:pPr>
        <w:ind w:left="180"/>
        <w:jc w:val="center"/>
        <w:rPr>
          <w:b/>
        </w:rPr>
      </w:pPr>
      <w:r w:rsidRPr="004674D0">
        <w:rPr>
          <w:b/>
        </w:rPr>
        <w:t>Rozwiązanie umowy i postanowienia końcowe</w:t>
      </w:r>
    </w:p>
    <w:p w:rsidR="00461F7F" w:rsidRPr="004674D0" w:rsidRDefault="00461F7F" w:rsidP="004674D0">
      <w:pPr>
        <w:ind w:left="180"/>
        <w:jc w:val="center"/>
        <w:rPr>
          <w:b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</w:t>
      </w:r>
      <w:r>
        <w:rPr>
          <w:b/>
        </w:rPr>
        <w:t>9</w:t>
      </w:r>
      <w:r w:rsidRPr="00D92B8C">
        <w:rPr>
          <w:b/>
        </w:rPr>
        <w:t>.</w:t>
      </w:r>
    </w:p>
    <w:p w:rsidR="00461F7F" w:rsidRDefault="00461F7F" w:rsidP="007C0548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>Zamawiający może rozwiązać niniejszą umowę ze skutkiem natychmiastowym, gdy Przedsiębiorca:</w:t>
      </w:r>
    </w:p>
    <w:p w:rsidR="00461F7F" w:rsidRDefault="00461F7F" w:rsidP="00AE6A54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t>dopuszcza się zwłoki z zapłatą czynszu dzierżawnego co najmniej za 1 pełen okres płatności,</w:t>
      </w:r>
    </w:p>
    <w:p w:rsidR="00461F7F" w:rsidRDefault="00461F7F" w:rsidP="007C0548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t>dopuścił się naruszenia postanowień §  3 i 6 umowy,</w:t>
      </w:r>
    </w:p>
    <w:p w:rsidR="00461F7F" w:rsidRDefault="00461F7F" w:rsidP="007C0548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t>utracił uprawnienia do prowadzenia działalności.</w:t>
      </w:r>
    </w:p>
    <w:p w:rsidR="00461F7F" w:rsidRDefault="00461F7F" w:rsidP="007C0548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Przed rozwiązaniem umowy Zamawiający powinien uprzedzić Przedsiębiorcę na piśmie </w:t>
      </w:r>
      <w:r>
        <w:br/>
        <w:t>o przyczynach swojej decyzji.</w:t>
      </w:r>
    </w:p>
    <w:p w:rsidR="00461F7F" w:rsidRPr="00686F8C" w:rsidRDefault="00461F7F" w:rsidP="00823EAD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 w:rsidRPr="00686F8C">
        <w:t>Rozwiązanie umowy zobowiązuje strony do niezwłocznego rozlic</w:t>
      </w:r>
      <w:r>
        <w:t xml:space="preserve">zenia umowy oraz protokolarnego </w:t>
      </w:r>
      <w:r w:rsidRPr="00686F8C">
        <w:t>przekazania przedmiotu umowy</w:t>
      </w:r>
      <w:r>
        <w:t xml:space="preserve"> i dokumentacji z nim związanej </w:t>
      </w:r>
      <w:r>
        <w:br/>
        <w:t>z zastosowaniem § 18 ust. 2.</w:t>
      </w:r>
    </w:p>
    <w:p w:rsidR="00461F7F" w:rsidRDefault="00461F7F" w:rsidP="001C6EFA">
      <w:pPr>
        <w:jc w:val="both"/>
      </w:pPr>
    </w:p>
    <w:p w:rsidR="00461F7F" w:rsidRPr="00D92B8C" w:rsidRDefault="00461F7F" w:rsidP="00391B08">
      <w:pPr>
        <w:pStyle w:val="PlainTex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Default="00461F7F" w:rsidP="009134AF">
      <w:pPr>
        <w:pStyle w:val="PlainText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umowy, Przedsiębiorca zobowiązany jest niezwłocznie zwrócić przedmiot umowy Zamawiającemu, w stanie nie pogorszonym.</w:t>
      </w:r>
    </w:p>
    <w:p w:rsidR="00461F7F" w:rsidRPr="00686F8C" w:rsidRDefault="00461F7F" w:rsidP="000C4467">
      <w:pPr>
        <w:jc w:val="both"/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</w:t>
      </w:r>
      <w:r>
        <w:rPr>
          <w:b/>
        </w:rPr>
        <w:t>21</w:t>
      </w:r>
      <w:r w:rsidRPr="00D92B8C">
        <w:rPr>
          <w:b/>
        </w:rPr>
        <w:t>.</w:t>
      </w:r>
    </w:p>
    <w:p w:rsidR="00461F7F" w:rsidRPr="00686F8C" w:rsidRDefault="00461F7F" w:rsidP="00CE7877">
      <w:pPr>
        <w:jc w:val="both"/>
      </w:pPr>
      <w:r w:rsidRPr="00686F8C">
        <w:t>W sprawach nieuregulowanych niniejszą umową, mają zastosowanie odpowie</w:t>
      </w:r>
      <w:r>
        <w:t>dnie przepisy kodeksu cywilnego i</w:t>
      </w:r>
      <w:r w:rsidRPr="00686F8C">
        <w:t xml:space="preserve"> ustawy z dnia 7 czerwca 2001</w:t>
      </w:r>
      <w:r>
        <w:t xml:space="preserve"> r. o zbiorowym zaopatrzeniu w </w:t>
      </w:r>
      <w:r w:rsidRPr="00686F8C">
        <w:t>wodę i zbiorowym odprowadzaniu ścieków (</w:t>
      </w:r>
      <w:r>
        <w:rPr>
          <w:rFonts w:eastAsia="MS Mincho"/>
        </w:rPr>
        <w:t xml:space="preserve">Dz. U. z 2015 r. poz. 138 z późn. zm.) </w:t>
      </w:r>
      <w:r>
        <w:t xml:space="preserve">oraz ustawy </w:t>
      </w:r>
      <w:r w:rsidRPr="00686F8C">
        <w:t>P</w:t>
      </w:r>
      <w:r>
        <w:t>rawo zamówień publicznych.</w:t>
      </w:r>
    </w:p>
    <w:p w:rsidR="00461F7F" w:rsidRPr="00686F8C" w:rsidRDefault="00461F7F" w:rsidP="00FA613C">
      <w:pPr>
        <w:rPr>
          <w:snapToGrid w:val="0"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2</w:t>
      </w:r>
      <w:r>
        <w:rPr>
          <w:b/>
        </w:rPr>
        <w:t>2</w:t>
      </w:r>
      <w:r w:rsidRPr="00D92B8C">
        <w:rPr>
          <w:b/>
        </w:rPr>
        <w:t>.</w:t>
      </w:r>
    </w:p>
    <w:p w:rsidR="00461F7F" w:rsidRPr="00686F8C" w:rsidRDefault="00461F7F" w:rsidP="00FA613C">
      <w:pPr>
        <w:jc w:val="both"/>
      </w:pPr>
      <w:r w:rsidRPr="00686F8C">
        <w:t>Zmiana postanowień niniejszej umowy wymaga formy pi</w:t>
      </w:r>
      <w:r>
        <w:t xml:space="preserve">semnej pod rygorem nieważności, </w:t>
      </w:r>
      <w:r>
        <w:br/>
      </w:r>
      <w:r w:rsidRPr="00686F8C">
        <w:t xml:space="preserve">z zastrzeżeniem </w:t>
      </w:r>
      <w:r>
        <w:t xml:space="preserve">ograniczeń określonych ustawą Prawo </w:t>
      </w:r>
      <w:r w:rsidRPr="00686F8C">
        <w:t>zamówie</w:t>
      </w:r>
      <w:r>
        <w:t>ń</w:t>
      </w:r>
      <w:r w:rsidRPr="00686F8C">
        <w:t xml:space="preserve"> publicznych.</w:t>
      </w:r>
    </w:p>
    <w:p w:rsidR="00461F7F" w:rsidRDefault="00461F7F" w:rsidP="002D1B49">
      <w:pPr>
        <w:pStyle w:val="PlainText"/>
        <w:spacing w:after="120"/>
        <w:rPr>
          <w:rFonts w:ascii="Times New Roman" w:hAnsi="Times New Roman" w:cs="Times New Roman"/>
          <w:sz w:val="24"/>
          <w:szCs w:val="24"/>
        </w:rPr>
      </w:pPr>
    </w:p>
    <w:p w:rsidR="00461F7F" w:rsidRPr="00D92B8C" w:rsidRDefault="00461F7F" w:rsidP="00391B08">
      <w:pPr>
        <w:pStyle w:val="PlainTex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Pr="00362AC7" w:rsidRDefault="00461F7F" w:rsidP="00AE6A54">
      <w:pPr>
        <w:pStyle w:val="PlainText"/>
        <w:numPr>
          <w:ilvl w:val="0"/>
          <w:numId w:val="2"/>
        </w:numPr>
        <w:spacing w:after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 xml:space="preserve">Jakiekolwiek spory mające związek z wykonywaniem umowy będą rozstrzygane przez sąd powszechny właściwy dla </w:t>
      </w:r>
      <w:r>
        <w:rPr>
          <w:rFonts w:ascii="Times New Roman" w:hAnsi="Times New Roman" w:cs="Times New Roman"/>
          <w:sz w:val="24"/>
          <w:szCs w:val="24"/>
        </w:rPr>
        <w:t>siedziby Zamawiającego.</w:t>
      </w:r>
    </w:p>
    <w:p w:rsidR="00461F7F" w:rsidRPr="000306CC" w:rsidRDefault="00461F7F" w:rsidP="00C23ABE">
      <w:pPr>
        <w:pStyle w:val="PlainText"/>
        <w:numPr>
          <w:ilvl w:val="0"/>
          <w:numId w:val="2"/>
        </w:numPr>
        <w:tabs>
          <w:tab w:val="clear" w:pos="375"/>
          <w:tab w:val="num" w:pos="360"/>
        </w:tabs>
        <w:spacing w:after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 xml:space="preserve">Umowa została sporządzona w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306CC">
        <w:rPr>
          <w:rFonts w:ascii="Times New Roman" w:hAnsi="Times New Roman" w:cs="Times New Roman"/>
          <w:sz w:val="24"/>
          <w:szCs w:val="24"/>
        </w:rPr>
        <w:t xml:space="preserve"> j</w:t>
      </w:r>
      <w:r>
        <w:rPr>
          <w:rFonts w:ascii="Times New Roman" w:hAnsi="Times New Roman" w:cs="Times New Roman"/>
          <w:sz w:val="24"/>
          <w:szCs w:val="24"/>
        </w:rPr>
        <w:t>ednobrzmiących egzemplarzach po dwa dla każdej ze stron.</w:t>
      </w:r>
    </w:p>
    <w:p w:rsidR="00461F7F" w:rsidRDefault="00461F7F" w:rsidP="00C23ABE">
      <w:pPr>
        <w:tabs>
          <w:tab w:val="num" w:pos="360"/>
        </w:tabs>
        <w:ind w:left="360" w:hanging="360"/>
        <w:jc w:val="center"/>
        <w:rPr>
          <w:snapToGrid w:val="0"/>
        </w:rPr>
      </w:pPr>
    </w:p>
    <w:p w:rsidR="00461F7F" w:rsidRPr="00686F8C" w:rsidRDefault="00461F7F" w:rsidP="00FA613C">
      <w:pPr>
        <w:pStyle w:val="BodyText"/>
        <w:jc w:val="left"/>
        <w:rPr>
          <w:sz w:val="23"/>
        </w:rPr>
      </w:pPr>
    </w:p>
    <w:p w:rsidR="00461F7F" w:rsidRDefault="00461F7F" w:rsidP="00FA613C">
      <w:pPr>
        <w:pStyle w:val="BodyText"/>
        <w:jc w:val="left"/>
        <w:rPr>
          <w:sz w:val="23"/>
        </w:rPr>
      </w:pPr>
    </w:p>
    <w:p w:rsidR="00461F7F" w:rsidRDefault="00461F7F" w:rsidP="00FA613C">
      <w:pPr>
        <w:pStyle w:val="BodyText"/>
        <w:jc w:val="left"/>
        <w:rPr>
          <w:sz w:val="23"/>
        </w:rPr>
      </w:pPr>
    </w:p>
    <w:p w:rsidR="00461F7F" w:rsidRPr="00686F8C" w:rsidRDefault="00461F7F" w:rsidP="00FA613C">
      <w:pPr>
        <w:pStyle w:val="BodyText"/>
        <w:jc w:val="left"/>
        <w:rPr>
          <w:sz w:val="23"/>
        </w:rPr>
      </w:pPr>
    </w:p>
    <w:p w:rsidR="00461F7F" w:rsidRPr="00BA525F" w:rsidRDefault="00461F7F" w:rsidP="00B168C8">
      <w:pPr>
        <w:pStyle w:val="BodyText"/>
        <w:jc w:val="left"/>
      </w:pPr>
      <w:r>
        <w:t xml:space="preserve">    </w:t>
      </w:r>
      <w:r w:rsidRPr="00BA525F">
        <w:t>ZAMAWIAJĄCY:                                                                                    PRZEDSIĘBIORCA:</w:t>
      </w:r>
    </w:p>
    <w:sectPr w:rsidR="00461F7F" w:rsidRPr="00BA525F" w:rsidSect="00AF177E">
      <w:footerReference w:type="even" r:id="rId7"/>
      <w:footerReference w:type="default" r:id="rId8"/>
      <w:footerReference w:type="first" r:id="rId9"/>
      <w:pgSz w:w="11906" w:h="16838"/>
      <w:pgMar w:top="539" w:right="1106" w:bottom="5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F7F" w:rsidRDefault="00461F7F">
      <w:r>
        <w:separator/>
      </w:r>
    </w:p>
  </w:endnote>
  <w:endnote w:type="continuationSeparator" w:id="0">
    <w:p w:rsidR="00461F7F" w:rsidRDefault="00461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7F" w:rsidRDefault="00461F7F" w:rsidP="00F7755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461F7F" w:rsidRDefault="00461F7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7F" w:rsidRDefault="00461F7F" w:rsidP="005E189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461F7F" w:rsidRDefault="00461F7F">
    <w:pPr>
      <w:pStyle w:val="Footer"/>
      <w:jc w:val="right"/>
    </w:pPr>
  </w:p>
  <w:p w:rsidR="00461F7F" w:rsidRDefault="00461F7F">
    <w:pPr>
      <w:pStyle w:val="Footer"/>
      <w:tabs>
        <w:tab w:val="clear" w:pos="9072"/>
        <w:tab w:val="right" w:pos="9180"/>
      </w:tabs>
      <w:jc w:val="both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346"/>
    </w:tblGrid>
    <w:tr w:rsidR="00461F7F" w:rsidRPr="002D144D">
      <w:tc>
        <w:tcPr>
          <w:tcW w:w="9210" w:type="dxa"/>
        </w:tcPr>
        <w:p w:rsidR="00461F7F" w:rsidRPr="002D144D" w:rsidRDefault="00461F7F" w:rsidP="002D144D">
          <w:pPr>
            <w:pStyle w:val="BodyText"/>
            <w:spacing w:after="120"/>
            <w:jc w:val="both"/>
            <w:outlineLvl w:val="0"/>
            <w:rPr>
              <w:b w:val="0"/>
              <w:i/>
              <w:sz w:val="20"/>
              <w:szCs w:val="20"/>
            </w:rPr>
          </w:pPr>
          <w:r>
            <w:rPr>
              <w:b w:val="0"/>
              <w:i/>
              <w:sz w:val="20"/>
              <w:szCs w:val="20"/>
            </w:rPr>
            <w:t>Projekt umowy dzierżawy</w:t>
          </w:r>
          <w:r w:rsidRPr="002D144D">
            <w:rPr>
              <w:b w:val="0"/>
              <w:i/>
              <w:sz w:val="20"/>
              <w:szCs w:val="20"/>
            </w:rPr>
            <w:t xml:space="preserve"> urządzeń wodociągowych i/lub kanalizacyjnych </w:t>
          </w:r>
        </w:p>
      </w:tc>
    </w:tr>
  </w:tbl>
  <w:p w:rsidR="00461F7F" w:rsidRPr="006B2A91" w:rsidRDefault="00461F7F" w:rsidP="006B2A91">
    <w:pPr>
      <w:pStyle w:val="BodyText"/>
      <w:spacing w:after="120"/>
      <w:jc w:val="both"/>
      <w:outlineLvl w:val="0"/>
      <w:rPr>
        <w:b w:val="0"/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F7F" w:rsidRDefault="00461F7F">
      <w:r>
        <w:separator/>
      </w:r>
    </w:p>
  </w:footnote>
  <w:footnote w:type="continuationSeparator" w:id="0">
    <w:p w:rsidR="00461F7F" w:rsidRDefault="00461F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1193B"/>
    <w:multiLevelType w:val="multilevel"/>
    <w:tmpl w:val="F3605460"/>
    <w:name w:val="GrontmijBullets2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cs="Times New Roman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">
    <w:nsid w:val="03EC25EE"/>
    <w:multiLevelType w:val="hybridMultilevel"/>
    <w:tmpl w:val="37FE99DA"/>
    <w:lvl w:ilvl="0" w:tplc="6F7EC5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B4583DAC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9247B7"/>
    <w:multiLevelType w:val="hybridMultilevel"/>
    <w:tmpl w:val="A56CB8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A54160"/>
    <w:multiLevelType w:val="multilevel"/>
    <w:tmpl w:val="3FBA0CCE"/>
    <w:name w:val="GrontmijBullets3"/>
    <w:lvl w:ilvl="0">
      <w:start w:val="1"/>
      <w:numFmt w:val="decimal"/>
      <w:lvlText w:val="%1."/>
      <w:lvlJc w:val="left"/>
      <w:pPr>
        <w:tabs>
          <w:tab w:val="num" w:pos="1368"/>
        </w:tabs>
        <w:ind w:left="1368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1E41BF"/>
    <w:multiLevelType w:val="hybridMultilevel"/>
    <w:tmpl w:val="2A9AD7F0"/>
    <w:lvl w:ilvl="0" w:tplc="1BA4B9F6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5" w:hanging="180"/>
      </w:pPr>
      <w:rPr>
        <w:rFonts w:cs="Times New Roman"/>
      </w:rPr>
    </w:lvl>
  </w:abstractNum>
  <w:abstractNum w:abstractNumId="5">
    <w:nsid w:val="0CB37047"/>
    <w:multiLevelType w:val="hybridMultilevel"/>
    <w:tmpl w:val="EEA6EDA6"/>
    <w:lvl w:ilvl="0" w:tplc="1BA4B9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4C87E22">
      <w:start w:val="1"/>
      <w:numFmt w:val="lowerLetter"/>
      <w:lvlText w:val="%3)"/>
      <w:lvlJc w:val="left"/>
      <w:pPr>
        <w:ind w:left="2445" w:hanging="465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820EB8"/>
    <w:multiLevelType w:val="singleLevel"/>
    <w:tmpl w:val="135E4E36"/>
    <w:lvl w:ilvl="0">
      <w:start w:val="1"/>
      <w:numFmt w:val="decimal"/>
      <w:lvlText w:val="%1)"/>
      <w:legacy w:legacy="1" w:legacySpace="0" w:legacyIndent="283"/>
      <w:lvlJc w:val="left"/>
      <w:pPr>
        <w:ind w:left="993" w:hanging="283"/>
      </w:pPr>
      <w:rPr>
        <w:rFonts w:cs="Times New Roman"/>
      </w:rPr>
    </w:lvl>
  </w:abstractNum>
  <w:abstractNum w:abstractNumId="7">
    <w:nsid w:val="18193B87"/>
    <w:multiLevelType w:val="hybridMultilevel"/>
    <w:tmpl w:val="7E4E0FB0"/>
    <w:lvl w:ilvl="0" w:tplc="1BA4B9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9162052"/>
    <w:multiLevelType w:val="hybridMultilevel"/>
    <w:tmpl w:val="3FD2E3F6"/>
    <w:lvl w:ilvl="0" w:tplc="B038DDEE">
      <w:start w:val="1"/>
      <w:numFmt w:val="lowerLetter"/>
      <w:lvlText w:val="%1)"/>
      <w:lvlJc w:val="left"/>
      <w:pPr>
        <w:tabs>
          <w:tab w:val="num" w:pos="1505"/>
        </w:tabs>
        <w:ind w:left="15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9">
    <w:nsid w:val="1ADF11D1"/>
    <w:multiLevelType w:val="hybridMultilevel"/>
    <w:tmpl w:val="1D8866FC"/>
    <w:lvl w:ilvl="0" w:tplc="1BA4B9F6">
      <w:start w:val="1"/>
      <w:numFmt w:val="bullet"/>
      <w:lvlText w:val=""/>
      <w:lvlJc w:val="left"/>
      <w:pPr>
        <w:tabs>
          <w:tab w:val="num" w:pos="940"/>
        </w:tabs>
        <w:ind w:left="940" w:hanging="360"/>
      </w:pPr>
      <w:rPr>
        <w:rFonts w:ascii="Symbol" w:hAnsi="Symbol" w:hint="default"/>
      </w:rPr>
    </w:lvl>
    <w:lvl w:ilvl="1" w:tplc="1BA4B9F6">
      <w:start w:val="1"/>
      <w:numFmt w:val="bullet"/>
      <w:lvlText w:val=""/>
      <w:lvlJc w:val="left"/>
      <w:pPr>
        <w:tabs>
          <w:tab w:val="num" w:pos="1660"/>
        </w:tabs>
        <w:ind w:left="1660" w:hanging="360"/>
      </w:pPr>
      <w:rPr>
        <w:rFonts w:ascii="Symbol" w:hAnsi="Symbol" w:hint="default"/>
        <w:color w:val="auto"/>
        <w:u w:val="none"/>
      </w:rPr>
    </w:lvl>
    <w:lvl w:ilvl="2" w:tplc="862CC0F8">
      <w:start w:val="1"/>
      <w:numFmt w:val="lowerLetter"/>
      <w:lvlText w:val="%3)"/>
      <w:lvlJc w:val="left"/>
      <w:pPr>
        <w:ind w:left="465" w:hanging="465"/>
      </w:pPr>
      <w:rPr>
        <w:rFonts w:cs="Times New Roman" w:hint="default"/>
      </w:rPr>
    </w:lvl>
    <w:lvl w:ilvl="3" w:tplc="4C0A967E">
      <w:start w:val="1"/>
      <w:numFmt w:val="decimal"/>
      <w:lvlText w:val="%4."/>
      <w:lvlJc w:val="left"/>
      <w:pPr>
        <w:tabs>
          <w:tab w:val="num" w:pos="3100"/>
        </w:tabs>
        <w:ind w:left="3100" w:hanging="360"/>
      </w:pPr>
      <w:rPr>
        <w:rFonts w:ascii="Times New Roman" w:eastAsia="Times New Roman" w:hAnsi="Times New Roman" w:cs="Times New Roman"/>
      </w:rPr>
    </w:lvl>
    <w:lvl w:ilvl="4" w:tplc="1A660EBC">
      <w:start w:val="1"/>
      <w:numFmt w:val="lowerLetter"/>
      <w:lvlText w:val="%5)"/>
      <w:lvlJc w:val="left"/>
      <w:pPr>
        <w:ind w:left="382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40"/>
        </w:tabs>
        <w:ind w:left="45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60"/>
        </w:tabs>
        <w:ind w:left="52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80"/>
        </w:tabs>
        <w:ind w:left="59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00"/>
        </w:tabs>
        <w:ind w:left="6700" w:hanging="180"/>
      </w:pPr>
      <w:rPr>
        <w:rFonts w:cs="Times New Roman"/>
      </w:rPr>
    </w:lvl>
  </w:abstractNum>
  <w:abstractNum w:abstractNumId="10">
    <w:nsid w:val="1B3D35CC"/>
    <w:multiLevelType w:val="multilevel"/>
    <w:tmpl w:val="0C846F5E"/>
    <w:name w:val="GrontmijBullets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DC07F11"/>
    <w:multiLevelType w:val="hybridMultilevel"/>
    <w:tmpl w:val="1E6C9CFC"/>
    <w:lvl w:ilvl="0" w:tplc="1BA4B9F6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25C24B0D"/>
    <w:multiLevelType w:val="multilevel"/>
    <w:tmpl w:val="F3605460"/>
    <w:name w:val="GrontmijBullets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cs="Times New Roman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3">
    <w:nsid w:val="2D9C6E87"/>
    <w:multiLevelType w:val="multilevel"/>
    <w:tmpl w:val="FA764EA2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bullet"/>
      <w:pStyle w:val="1wypunktowanie"/>
      <w:lvlText w:val="▪"/>
      <w:lvlJc w:val="left"/>
      <w:pPr>
        <w:tabs>
          <w:tab w:val="num" w:pos="660"/>
        </w:tabs>
        <w:ind w:left="660" w:hanging="360"/>
      </w:pPr>
      <w:rPr>
        <w:rFonts w:ascii="Verdana" w:hAnsi="Verdana" w:hint="default"/>
        <w:sz w:val="16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4">
    <w:nsid w:val="2FB732C3"/>
    <w:multiLevelType w:val="hybridMultilevel"/>
    <w:tmpl w:val="DC5EAD54"/>
    <w:lvl w:ilvl="0" w:tplc="22B0110E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B56B49"/>
    <w:multiLevelType w:val="hybridMultilevel"/>
    <w:tmpl w:val="56487286"/>
    <w:lvl w:ilvl="0" w:tplc="1BA4B9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BA4B9F6">
      <w:start w:val="1"/>
      <w:numFmt w:val="bullet"/>
      <w:lvlText w:val=""/>
      <w:lvlJc w:val="left"/>
      <w:pPr>
        <w:ind w:left="2445" w:hanging="465"/>
      </w:pPr>
      <w:rPr>
        <w:rFonts w:ascii="Symbol" w:hAnsi="Symbol" w:hint="default"/>
      </w:rPr>
    </w:lvl>
    <w:lvl w:ilvl="3" w:tplc="48FC80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464E6A">
      <w:start w:val="2"/>
      <w:numFmt w:val="lowerLetter"/>
      <w:lvlText w:val="%6)"/>
      <w:lvlJc w:val="left"/>
      <w:pPr>
        <w:ind w:left="360" w:hanging="360"/>
      </w:pPr>
      <w:rPr>
        <w:rFonts w:cs="Times New Roman" w:hint="default"/>
      </w:rPr>
    </w:lvl>
    <w:lvl w:ilvl="6" w:tplc="16226A7A">
      <w:start w:val="7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B038DDEE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571F2A"/>
    <w:multiLevelType w:val="hybridMultilevel"/>
    <w:tmpl w:val="23CA7FAA"/>
    <w:lvl w:ilvl="0" w:tplc="92BA65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  <w:u w:val="single"/>
      </w:rPr>
    </w:lvl>
    <w:lvl w:ilvl="1" w:tplc="1BA4B9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BA4B9F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4646613"/>
    <w:multiLevelType w:val="hybridMultilevel"/>
    <w:tmpl w:val="FCF6F49C"/>
    <w:lvl w:ilvl="0" w:tplc="1BA4B9F6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18">
    <w:nsid w:val="52CD3819"/>
    <w:multiLevelType w:val="hybridMultilevel"/>
    <w:tmpl w:val="9528B7F4"/>
    <w:lvl w:ilvl="0" w:tplc="1BA4B9F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55B4614"/>
    <w:multiLevelType w:val="hybridMultilevel"/>
    <w:tmpl w:val="B6266AC0"/>
    <w:lvl w:ilvl="0" w:tplc="66F684C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038DDEE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63C0D47"/>
    <w:multiLevelType w:val="hybridMultilevel"/>
    <w:tmpl w:val="5DFA96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A466D99"/>
    <w:multiLevelType w:val="hybridMultilevel"/>
    <w:tmpl w:val="AB623A3C"/>
    <w:lvl w:ilvl="0" w:tplc="1BA4B9F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D2642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>
    <w:nsid w:val="5E2E65DE"/>
    <w:multiLevelType w:val="hybridMultilevel"/>
    <w:tmpl w:val="4FB2C8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AF7622"/>
    <w:multiLevelType w:val="hybridMultilevel"/>
    <w:tmpl w:val="9360344E"/>
    <w:lvl w:ilvl="0" w:tplc="58EA7764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08C30D6"/>
    <w:multiLevelType w:val="hybridMultilevel"/>
    <w:tmpl w:val="05EEB4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2731258"/>
    <w:multiLevelType w:val="multilevel"/>
    <w:tmpl w:val="3FBA0CCE"/>
    <w:name w:val="GrontmijBullets22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47769EC"/>
    <w:multiLevelType w:val="multilevel"/>
    <w:tmpl w:val="3FBA0CCE"/>
    <w:name w:val="GrontmijBullets222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BD4726E"/>
    <w:multiLevelType w:val="multilevel"/>
    <w:tmpl w:val="5648728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ind w:left="2445" w:hanging="465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2"/>
      <w:numFmt w:val="lowerLetter"/>
      <w:lvlText w:val="%6)"/>
      <w:lvlJc w:val="left"/>
      <w:pPr>
        <w:ind w:left="360" w:hanging="360"/>
      </w:pPr>
      <w:rPr>
        <w:rFonts w:cs="Times New Roman" w:hint="default"/>
      </w:rPr>
    </w:lvl>
    <w:lvl w:ilvl="6">
      <w:start w:val="7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E4525D4"/>
    <w:multiLevelType w:val="hybridMultilevel"/>
    <w:tmpl w:val="E508F6BE"/>
    <w:lvl w:ilvl="0" w:tplc="E4C03B7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46400FE"/>
    <w:multiLevelType w:val="hybridMultilevel"/>
    <w:tmpl w:val="178219A2"/>
    <w:lvl w:ilvl="0" w:tplc="1BA4B9F6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1">
    <w:nsid w:val="76D6421F"/>
    <w:multiLevelType w:val="hybridMultilevel"/>
    <w:tmpl w:val="759EBE36"/>
    <w:lvl w:ilvl="0" w:tplc="1BA4B9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>
    <w:nsid w:val="76FC6A30"/>
    <w:multiLevelType w:val="hybridMultilevel"/>
    <w:tmpl w:val="804C6A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218A10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7D90435"/>
    <w:multiLevelType w:val="multilevel"/>
    <w:tmpl w:val="3FBA0CCE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B2801E4"/>
    <w:multiLevelType w:val="hybridMultilevel"/>
    <w:tmpl w:val="D88CFDDC"/>
    <w:lvl w:ilvl="0" w:tplc="1BA4B9F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35">
    <w:nsid w:val="7C4659F0"/>
    <w:multiLevelType w:val="hybridMultilevel"/>
    <w:tmpl w:val="FE14CE90"/>
    <w:lvl w:ilvl="0" w:tplc="2534C0BA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C521964"/>
    <w:multiLevelType w:val="hybridMultilevel"/>
    <w:tmpl w:val="4F9C8A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BA4B9F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2534C0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F7E468C8">
      <w:start w:val="2"/>
      <w:numFmt w:val="decimal"/>
      <w:lvlText w:val="%6)"/>
      <w:lvlJc w:val="left"/>
      <w:pPr>
        <w:ind w:left="360" w:hanging="360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E6A06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3"/>
  </w:num>
  <w:num w:numId="2">
    <w:abstractNumId w:val="33"/>
  </w:num>
  <w:num w:numId="3">
    <w:abstractNumId w:val="14"/>
  </w:num>
  <w:num w:numId="4">
    <w:abstractNumId w:val="22"/>
  </w:num>
  <w:num w:numId="5">
    <w:abstractNumId w:val="37"/>
  </w:num>
  <w:num w:numId="6">
    <w:abstractNumId w:val="1"/>
  </w:num>
  <w:num w:numId="7">
    <w:abstractNumId w:val="5"/>
  </w:num>
  <w:num w:numId="8">
    <w:abstractNumId w:val="15"/>
  </w:num>
  <w:num w:numId="9">
    <w:abstractNumId w:val="17"/>
  </w:num>
  <w:num w:numId="10">
    <w:abstractNumId w:val="11"/>
  </w:num>
  <w:num w:numId="11">
    <w:abstractNumId w:val="4"/>
  </w:num>
  <w:num w:numId="12">
    <w:abstractNumId w:val="34"/>
  </w:num>
  <w:num w:numId="13">
    <w:abstractNumId w:val="30"/>
  </w:num>
  <w:num w:numId="14">
    <w:abstractNumId w:val="9"/>
  </w:num>
  <w:num w:numId="15">
    <w:abstractNumId w:val="36"/>
  </w:num>
  <w:num w:numId="16">
    <w:abstractNumId w:val="32"/>
  </w:num>
  <w:num w:numId="17">
    <w:abstractNumId w:val="25"/>
  </w:num>
  <w:num w:numId="18">
    <w:abstractNumId w:val="23"/>
  </w:num>
  <w:num w:numId="19">
    <w:abstractNumId w:val="2"/>
  </w:num>
  <w:num w:numId="20">
    <w:abstractNumId w:val="20"/>
  </w:num>
  <w:num w:numId="21">
    <w:abstractNumId w:val="35"/>
  </w:num>
  <w:num w:numId="22">
    <w:abstractNumId w:val="6"/>
  </w:num>
  <w:num w:numId="23">
    <w:abstractNumId w:val="6"/>
    <w:lvlOverride w:ilvl="0">
      <w:lvl w:ilvl="0">
        <w:start w:val="7"/>
        <w:numFmt w:val="decimal"/>
        <w:lvlText w:val="%1)"/>
        <w:legacy w:legacy="1" w:legacySpace="0" w:legacyIndent="283"/>
        <w:lvlJc w:val="left"/>
        <w:pPr>
          <w:ind w:left="993" w:hanging="283"/>
        </w:pPr>
        <w:rPr>
          <w:rFonts w:cs="Times New Roman"/>
        </w:rPr>
      </w:lvl>
    </w:lvlOverride>
  </w:num>
  <w:num w:numId="24">
    <w:abstractNumId w:val="16"/>
  </w:num>
  <w:num w:numId="25">
    <w:abstractNumId w:val="18"/>
  </w:num>
  <w:num w:numId="26">
    <w:abstractNumId w:val="31"/>
  </w:num>
  <w:num w:numId="27">
    <w:abstractNumId w:val="7"/>
  </w:num>
  <w:num w:numId="28">
    <w:abstractNumId w:val="19"/>
  </w:num>
  <w:num w:numId="29">
    <w:abstractNumId w:val="29"/>
  </w:num>
  <w:num w:numId="30">
    <w:abstractNumId w:val="8"/>
  </w:num>
  <w:num w:numId="31">
    <w:abstractNumId w:val="21"/>
  </w:num>
  <w:num w:numId="32">
    <w:abstractNumId w:val="24"/>
  </w:num>
  <w:num w:numId="33">
    <w:abstractNumId w:val="28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stylePaneFormatFilter w:val="3F01"/>
  <w:defaultTabStop w:val="42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61D8"/>
    <w:rsid w:val="00007E83"/>
    <w:rsid w:val="00010569"/>
    <w:rsid w:val="000204EA"/>
    <w:rsid w:val="00021AF1"/>
    <w:rsid w:val="00025350"/>
    <w:rsid w:val="00025675"/>
    <w:rsid w:val="000306CC"/>
    <w:rsid w:val="000319CB"/>
    <w:rsid w:val="00034B61"/>
    <w:rsid w:val="00035C19"/>
    <w:rsid w:val="00036066"/>
    <w:rsid w:val="00036F7C"/>
    <w:rsid w:val="000421D0"/>
    <w:rsid w:val="0004610A"/>
    <w:rsid w:val="00053859"/>
    <w:rsid w:val="00054738"/>
    <w:rsid w:val="00054CC7"/>
    <w:rsid w:val="0005600D"/>
    <w:rsid w:val="00056D34"/>
    <w:rsid w:val="00057032"/>
    <w:rsid w:val="00060A6A"/>
    <w:rsid w:val="00070E27"/>
    <w:rsid w:val="00075655"/>
    <w:rsid w:val="00076041"/>
    <w:rsid w:val="00076683"/>
    <w:rsid w:val="000766EC"/>
    <w:rsid w:val="00077D74"/>
    <w:rsid w:val="00080137"/>
    <w:rsid w:val="00080544"/>
    <w:rsid w:val="00082CD6"/>
    <w:rsid w:val="00084CA7"/>
    <w:rsid w:val="000851D5"/>
    <w:rsid w:val="00090649"/>
    <w:rsid w:val="00092CB2"/>
    <w:rsid w:val="00097F4B"/>
    <w:rsid w:val="000B081E"/>
    <w:rsid w:val="000B655F"/>
    <w:rsid w:val="000B6A57"/>
    <w:rsid w:val="000B6CBD"/>
    <w:rsid w:val="000C4467"/>
    <w:rsid w:val="000C6820"/>
    <w:rsid w:val="000D05F9"/>
    <w:rsid w:val="000D2F9A"/>
    <w:rsid w:val="000E008B"/>
    <w:rsid w:val="000E0910"/>
    <w:rsid w:val="000E4DAA"/>
    <w:rsid w:val="000E57F6"/>
    <w:rsid w:val="000F2F7B"/>
    <w:rsid w:val="000F6EB5"/>
    <w:rsid w:val="00102DEE"/>
    <w:rsid w:val="00106369"/>
    <w:rsid w:val="00111BC3"/>
    <w:rsid w:val="0012198B"/>
    <w:rsid w:val="0012485F"/>
    <w:rsid w:val="001266E2"/>
    <w:rsid w:val="00127986"/>
    <w:rsid w:val="00131087"/>
    <w:rsid w:val="00142812"/>
    <w:rsid w:val="001434F1"/>
    <w:rsid w:val="001445ED"/>
    <w:rsid w:val="00150C5C"/>
    <w:rsid w:val="00155C14"/>
    <w:rsid w:val="001616F1"/>
    <w:rsid w:val="0016512B"/>
    <w:rsid w:val="00165F32"/>
    <w:rsid w:val="001662A9"/>
    <w:rsid w:val="00171359"/>
    <w:rsid w:val="00177638"/>
    <w:rsid w:val="00183B7F"/>
    <w:rsid w:val="00184907"/>
    <w:rsid w:val="00187239"/>
    <w:rsid w:val="00195329"/>
    <w:rsid w:val="00195DFA"/>
    <w:rsid w:val="001961C3"/>
    <w:rsid w:val="00196EA0"/>
    <w:rsid w:val="001A003D"/>
    <w:rsid w:val="001A04D0"/>
    <w:rsid w:val="001A2BA0"/>
    <w:rsid w:val="001A62C2"/>
    <w:rsid w:val="001B32B7"/>
    <w:rsid w:val="001B5A21"/>
    <w:rsid w:val="001C09C2"/>
    <w:rsid w:val="001C261A"/>
    <w:rsid w:val="001C328E"/>
    <w:rsid w:val="001C6083"/>
    <w:rsid w:val="001C6EFA"/>
    <w:rsid w:val="001D18FB"/>
    <w:rsid w:val="001D3327"/>
    <w:rsid w:val="001D7DEE"/>
    <w:rsid w:val="001E0019"/>
    <w:rsid w:val="001E3E6C"/>
    <w:rsid w:val="001E66EF"/>
    <w:rsid w:val="001F124C"/>
    <w:rsid w:val="00210BCE"/>
    <w:rsid w:val="002145A1"/>
    <w:rsid w:val="00223B72"/>
    <w:rsid w:val="00225314"/>
    <w:rsid w:val="00227C08"/>
    <w:rsid w:val="002301ED"/>
    <w:rsid w:val="002333C9"/>
    <w:rsid w:val="0023470C"/>
    <w:rsid w:val="00234AD6"/>
    <w:rsid w:val="00240296"/>
    <w:rsid w:val="00246CBD"/>
    <w:rsid w:val="00247763"/>
    <w:rsid w:val="002553A1"/>
    <w:rsid w:val="00256FE4"/>
    <w:rsid w:val="00257835"/>
    <w:rsid w:val="002654B1"/>
    <w:rsid w:val="00265D0C"/>
    <w:rsid w:val="00271CC4"/>
    <w:rsid w:val="00280D8C"/>
    <w:rsid w:val="002835ED"/>
    <w:rsid w:val="00284CA6"/>
    <w:rsid w:val="00284E9C"/>
    <w:rsid w:val="002902B7"/>
    <w:rsid w:val="00294479"/>
    <w:rsid w:val="00295E26"/>
    <w:rsid w:val="00296152"/>
    <w:rsid w:val="002A7A50"/>
    <w:rsid w:val="002B073E"/>
    <w:rsid w:val="002B13F0"/>
    <w:rsid w:val="002B15E4"/>
    <w:rsid w:val="002B2ADB"/>
    <w:rsid w:val="002B6905"/>
    <w:rsid w:val="002C0C22"/>
    <w:rsid w:val="002C2DA0"/>
    <w:rsid w:val="002C3487"/>
    <w:rsid w:val="002C42C1"/>
    <w:rsid w:val="002C507D"/>
    <w:rsid w:val="002D144D"/>
    <w:rsid w:val="002D1B49"/>
    <w:rsid w:val="002D5FDD"/>
    <w:rsid w:val="002E0325"/>
    <w:rsid w:val="002E2777"/>
    <w:rsid w:val="002E448B"/>
    <w:rsid w:val="002E60AF"/>
    <w:rsid w:val="002F4803"/>
    <w:rsid w:val="00300FE5"/>
    <w:rsid w:val="003011CF"/>
    <w:rsid w:val="003016BF"/>
    <w:rsid w:val="0030325C"/>
    <w:rsid w:val="00305CA6"/>
    <w:rsid w:val="003115B1"/>
    <w:rsid w:val="00311B19"/>
    <w:rsid w:val="003153D9"/>
    <w:rsid w:val="00322BF8"/>
    <w:rsid w:val="00326F04"/>
    <w:rsid w:val="003277CC"/>
    <w:rsid w:val="00332684"/>
    <w:rsid w:val="0033375A"/>
    <w:rsid w:val="003520D4"/>
    <w:rsid w:val="00354413"/>
    <w:rsid w:val="00354D99"/>
    <w:rsid w:val="00360C72"/>
    <w:rsid w:val="003614EA"/>
    <w:rsid w:val="00362AC7"/>
    <w:rsid w:val="0036579E"/>
    <w:rsid w:val="00372CFA"/>
    <w:rsid w:val="0037341E"/>
    <w:rsid w:val="0038108F"/>
    <w:rsid w:val="0038539A"/>
    <w:rsid w:val="00391B08"/>
    <w:rsid w:val="00395094"/>
    <w:rsid w:val="003A6030"/>
    <w:rsid w:val="003A7073"/>
    <w:rsid w:val="003B0C9F"/>
    <w:rsid w:val="003B1693"/>
    <w:rsid w:val="003B1962"/>
    <w:rsid w:val="003B22A1"/>
    <w:rsid w:val="003C3F95"/>
    <w:rsid w:val="003C703B"/>
    <w:rsid w:val="003C7816"/>
    <w:rsid w:val="003D3143"/>
    <w:rsid w:val="003E32CA"/>
    <w:rsid w:val="003E4C65"/>
    <w:rsid w:val="003F23CB"/>
    <w:rsid w:val="003F2658"/>
    <w:rsid w:val="003F4607"/>
    <w:rsid w:val="00400F98"/>
    <w:rsid w:val="00407C5B"/>
    <w:rsid w:val="00412866"/>
    <w:rsid w:val="00420592"/>
    <w:rsid w:val="00426B2A"/>
    <w:rsid w:val="00430D0C"/>
    <w:rsid w:val="0043409F"/>
    <w:rsid w:val="00434647"/>
    <w:rsid w:val="00437010"/>
    <w:rsid w:val="0044254A"/>
    <w:rsid w:val="00442E82"/>
    <w:rsid w:val="00444AEA"/>
    <w:rsid w:val="00456C5F"/>
    <w:rsid w:val="00461F7F"/>
    <w:rsid w:val="004674D0"/>
    <w:rsid w:val="0047132B"/>
    <w:rsid w:val="004733AB"/>
    <w:rsid w:val="00480102"/>
    <w:rsid w:val="00480F44"/>
    <w:rsid w:val="00481000"/>
    <w:rsid w:val="004853FF"/>
    <w:rsid w:val="0049212D"/>
    <w:rsid w:val="00494EF0"/>
    <w:rsid w:val="004961DF"/>
    <w:rsid w:val="004A0E53"/>
    <w:rsid w:val="004A42F9"/>
    <w:rsid w:val="004A584F"/>
    <w:rsid w:val="004A688B"/>
    <w:rsid w:val="004B2159"/>
    <w:rsid w:val="004B7E43"/>
    <w:rsid w:val="004C27C0"/>
    <w:rsid w:val="004C299D"/>
    <w:rsid w:val="004D2EF7"/>
    <w:rsid w:val="004D3F12"/>
    <w:rsid w:val="004F2D0A"/>
    <w:rsid w:val="004F57D0"/>
    <w:rsid w:val="00502E59"/>
    <w:rsid w:val="00503091"/>
    <w:rsid w:val="00516D79"/>
    <w:rsid w:val="00516E2F"/>
    <w:rsid w:val="00522970"/>
    <w:rsid w:val="005239A8"/>
    <w:rsid w:val="00527756"/>
    <w:rsid w:val="00532CFC"/>
    <w:rsid w:val="0053571D"/>
    <w:rsid w:val="00537B23"/>
    <w:rsid w:val="00544AFD"/>
    <w:rsid w:val="00545681"/>
    <w:rsid w:val="005522FE"/>
    <w:rsid w:val="00552ED7"/>
    <w:rsid w:val="0055303A"/>
    <w:rsid w:val="00557A58"/>
    <w:rsid w:val="00561CE0"/>
    <w:rsid w:val="005676AC"/>
    <w:rsid w:val="00575C4F"/>
    <w:rsid w:val="0057732C"/>
    <w:rsid w:val="00577750"/>
    <w:rsid w:val="00577BDD"/>
    <w:rsid w:val="00580A86"/>
    <w:rsid w:val="00581FE3"/>
    <w:rsid w:val="0058384A"/>
    <w:rsid w:val="00590F44"/>
    <w:rsid w:val="005910B8"/>
    <w:rsid w:val="00595EA4"/>
    <w:rsid w:val="00596011"/>
    <w:rsid w:val="005979F8"/>
    <w:rsid w:val="005A0E9C"/>
    <w:rsid w:val="005A67DA"/>
    <w:rsid w:val="005B19D8"/>
    <w:rsid w:val="005B3ECD"/>
    <w:rsid w:val="005B4907"/>
    <w:rsid w:val="005B4AE7"/>
    <w:rsid w:val="005B7003"/>
    <w:rsid w:val="005B727A"/>
    <w:rsid w:val="005C238E"/>
    <w:rsid w:val="005D1E6B"/>
    <w:rsid w:val="005D1FA4"/>
    <w:rsid w:val="005D2EF7"/>
    <w:rsid w:val="005E0384"/>
    <w:rsid w:val="005E1895"/>
    <w:rsid w:val="005E2551"/>
    <w:rsid w:val="005E46F9"/>
    <w:rsid w:val="005E64D5"/>
    <w:rsid w:val="005F3180"/>
    <w:rsid w:val="005F7EC7"/>
    <w:rsid w:val="00601A3C"/>
    <w:rsid w:val="006021A9"/>
    <w:rsid w:val="0060565D"/>
    <w:rsid w:val="006069B8"/>
    <w:rsid w:val="00610B56"/>
    <w:rsid w:val="00612849"/>
    <w:rsid w:val="0061486C"/>
    <w:rsid w:val="00614B14"/>
    <w:rsid w:val="0062015A"/>
    <w:rsid w:val="00621D13"/>
    <w:rsid w:val="0062292D"/>
    <w:rsid w:val="00626BC7"/>
    <w:rsid w:val="00627DBA"/>
    <w:rsid w:val="00632848"/>
    <w:rsid w:val="00632EBF"/>
    <w:rsid w:val="00641117"/>
    <w:rsid w:val="0064168C"/>
    <w:rsid w:val="00643286"/>
    <w:rsid w:val="006513BE"/>
    <w:rsid w:val="006524E2"/>
    <w:rsid w:val="00656887"/>
    <w:rsid w:val="00671FA0"/>
    <w:rsid w:val="006836A3"/>
    <w:rsid w:val="00686F8C"/>
    <w:rsid w:val="006968A3"/>
    <w:rsid w:val="00697911"/>
    <w:rsid w:val="006A1D19"/>
    <w:rsid w:val="006A22F6"/>
    <w:rsid w:val="006A2750"/>
    <w:rsid w:val="006A3363"/>
    <w:rsid w:val="006B09AC"/>
    <w:rsid w:val="006B22EE"/>
    <w:rsid w:val="006B2A91"/>
    <w:rsid w:val="006B7560"/>
    <w:rsid w:val="006C1CE1"/>
    <w:rsid w:val="006E0AE9"/>
    <w:rsid w:val="006E7F7B"/>
    <w:rsid w:val="006F2155"/>
    <w:rsid w:val="006F2FFF"/>
    <w:rsid w:val="006F4B51"/>
    <w:rsid w:val="007061D8"/>
    <w:rsid w:val="007069FE"/>
    <w:rsid w:val="007072F0"/>
    <w:rsid w:val="00714521"/>
    <w:rsid w:val="00717731"/>
    <w:rsid w:val="007177E2"/>
    <w:rsid w:val="0072092D"/>
    <w:rsid w:val="00722C21"/>
    <w:rsid w:val="00737416"/>
    <w:rsid w:val="0074558E"/>
    <w:rsid w:val="00750A73"/>
    <w:rsid w:val="00752207"/>
    <w:rsid w:val="007537F6"/>
    <w:rsid w:val="00770648"/>
    <w:rsid w:val="00774292"/>
    <w:rsid w:val="00775594"/>
    <w:rsid w:val="00777261"/>
    <w:rsid w:val="00784D0E"/>
    <w:rsid w:val="0078552D"/>
    <w:rsid w:val="007860B4"/>
    <w:rsid w:val="007860D3"/>
    <w:rsid w:val="00791D68"/>
    <w:rsid w:val="00793A67"/>
    <w:rsid w:val="007A3E70"/>
    <w:rsid w:val="007A6734"/>
    <w:rsid w:val="007A7C84"/>
    <w:rsid w:val="007B23CE"/>
    <w:rsid w:val="007B28BB"/>
    <w:rsid w:val="007B5B3B"/>
    <w:rsid w:val="007C0548"/>
    <w:rsid w:val="007D1F90"/>
    <w:rsid w:val="007D43F8"/>
    <w:rsid w:val="007E09CD"/>
    <w:rsid w:val="007E15AC"/>
    <w:rsid w:val="007E2903"/>
    <w:rsid w:val="007E2CC4"/>
    <w:rsid w:val="007E2DF3"/>
    <w:rsid w:val="007E3AFA"/>
    <w:rsid w:val="007E50B4"/>
    <w:rsid w:val="007F03A6"/>
    <w:rsid w:val="007F23F9"/>
    <w:rsid w:val="007F4891"/>
    <w:rsid w:val="007F7E44"/>
    <w:rsid w:val="007F7F7C"/>
    <w:rsid w:val="00803473"/>
    <w:rsid w:val="00810D21"/>
    <w:rsid w:val="00811FD0"/>
    <w:rsid w:val="00815380"/>
    <w:rsid w:val="0081740A"/>
    <w:rsid w:val="00823EAD"/>
    <w:rsid w:val="00834CA5"/>
    <w:rsid w:val="008359BB"/>
    <w:rsid w:val="008372A8"/>
    <w:rsid w:val="00841E67"/>
    <w:rsid w:val="0084303D"/>
    <w:rsid w:val="00852832"/>
    <w:rsid w:val="00853F14"/>
    <w:rsid w:val="008540B2"/>
    <w:rsid w:val="008561C7"/>
    <w:rsid w:val="0086048E"/>
    <w:rsid w:val="00861ED9"/>
    <w:rsid w:val="00867A44"/>
    <w:rsid w:val="008700A7"/>
    <w:rsid w:val="00874048"/>
    <w:rsid w:val="0087466B"/>
    <w:rsid w:val="00883912"/>
    <w:rsid w:val="00885485"/>
    <w:rsid w:val="008863E5"/>
    <w:rsid w:val="008867B5"/>
    <w:rsid w:val="00886982"/>
    <w:rsid w:val="0088752A"/>
    <w:rsid w:val="00892A4D"/>
    <w:rsid w:val="00893D69"/>
    <w:rsid w:val="0089411E"/>
    <w:rsid w:val="008970E5"/>
    <w:rsid w:val="008A23E0"/>
    <w:rsid w:val="008A43D6"/>
    <w:rsid w:val="008A49C8"/>
    <w:rsid w:val="008B1E6C"/>
    <w:rsid w:val="008B3200"/>
    <w:rsid w:val="008B6371"/>
    <w:rsid w:val="008C39DB"/>
    <w:rsid w:val="008D076D"/>
    <w:rsid w:val="008E015C"/>
    <w:rsid w:val="008E0B95"/>
    <w:rsid w:val="008F0AE3"/>
    <w:rsid w:val="008F1E65"/>
    <w:rsid w:val="008F3408"/>
    <w:rsid w:val="008F483E"/>
    <w:rsid w:val="00904B6F"/>
    <w:rsid w:val="0090657A"/>
    <w:rsid w:val="00912DC0"/>
    <w:rsid w:val="009134AF"/>
    <w:rsid w:val="009202EC"/>
    <w:rsid w:val="00922767"/>
    <w:rsid w:val="00923414"/>
    <w:rsid w:val="00923FB0"/>
    <w:rsid w:val="009243A5"/>
    <w:rsid w:val="00926A08"/>
    <w:rsid w:val="00930182"/>
    <w:rsid w:val="009367F6"/>
    <w:rsid w:val="0093737B"/>
    <w:rsid w:val="009470C0"/>
    <w:rsid w:val="00947CF6"/>
    <w:rsid w:val="00955E3F"/>
    <w:rsid w:val="00962CC8"/>
    <w:rsid w:val="00967B8B"/>
    <w:rsid w:val="00973045"/>
    <w:rsid w:val="00986320"/>
    <w:rsid w:val="00986813"/>
    <w:rsid w:val="0098796F"/>
    <w:rsid w:val="00991441"/>
    <w:rsid w:val="009A34B7"/>
    <w:rsid w:val="009B0C38"/>
    <w:rsid w:val="009B5C78"/>
    <w:rsid w:val="009C49E3"/>
    <w:rsid w:val="009D367F"/>
    <w:rsid w:val="009E0270"/>
    <w:rsid w:val="009E2B62"/>
    <w:rsid w:val="009E6F4D"/>
    <w:rsid w:val="009F2BAF"/>
    <w:rsid w:val="009F4B6D"/>
    <w:rsid w:val="009F4CE0"/>
    <w:rsid w:val="00A05C33"/>
    <w:rsid w:val="00A0785C"/>
    <w:rsid w:val="00A12944"/>
    <w:rsid w:val="00A12ADA"/>
    <w:rsid w:val="00A13268"/>
    <w:rsid w:val="00A13550"/>
    <w:rsid w:val="00A15A0A"/>
    <w:rsid w:val="00A24970"/>
    <w:rsid w:val="00A25BAC"/>
    <w:rsid w:val="00A3176C"/>
    <w:rsid w:val="00A3349D"/>
    <w:rsid w:val="00A351CE"/>
    <w:rsid w:val="00A355C7"/>
    <w:rsid w:val="00A402AC"/>
    <w:rsid w:val="00A40A18"/>
    <w:rsid w:val="00A57B9A"/>
    <w:rsid w:val="00A64C5F"/>
    <w:rsid w:val="00A65542"/>
    <w:rsid w:val="00A75C37"/>
    <w:rsid w:val="00A836CD"/>
    <w:rsid w:val="00A84F6A"/>
    <w:rsid w:val="00A8646F"/>
    <w:rsid w:val="00A939CF"/>
    <w:rsid w:val="00AA0A26"/>
    <w:rsid w:val="00AA1091"/>
    <w:rsid w:val="00AA155F"/>
    <w:rsid w:val="00AB3720"/>
    <w:rsid w:val="00AB64E6"/>
    <w:rsid w:val="00AB71B5"/>
    <w:rsid w:val="00AC1559"/>
    <w:rsid w:val="00AC5A16"/>
    <w:rsid w:val="00AD0200"/>
    <w:rsid w:val="00AD29B7"/>
    <w:rsid w:val="00AD4DDC"/>
    <w:rsid w:val="00AE15E4"/>
    <w:rsid w:val="00AE6A54"/>
    <w:rsid w:val="00AF141E"/>
    <w:rsid w:val="00AF177E"/>
    <w:rsid w:val="00AF48AB"/>
    <w:rsid w:val="00AF4D61"/>
    <w:rsid w:val="00AF6BA8"/>
    <w:rsid w:val="00AF6FB8"/>
    <w:rsid w:val="00B01B4B"/>
    <w:rsid w:val="00B03966"/>
    <w:rsid w:val="00B03ABE"/>
    <w:rsid w:val="00B0509E"/>
    <w:rsid w:val="00B079EE"/>
    <w:rsid w:val="00B13C27"/>
    <w:rsid w:val="00B13DB7"/>
    <w:rsid w:val="00B168C8"/>
    <w:rsid w:val="00B17EB7"/>
    <w:rsid w:val="00B203D5"/>
    <w:rsid w:val="00B2111B"/>
    <w:rsid w:val="00B216D9"/>
    <w:rsid w:val="00B22608"/>
    <w:rsid w:val="00B2275D"/>
    <w:rsid w:val="00B24A77"/>
    <w:rsid w:val="00B269BC"/>
    <w:rsid w:val="00B30C04"/>
    <w:rsid w:val="00B30C41"/>
    <w:rsid w:val="00B32552"/>
    <w:rsid w:val="00B349C2"/>
    <w:rsid w:val="00B356C0"/>
    <w:rsid w:val="00B4104D"/>
    <w:rsid w:val="00B42835"/>
    <w:rsid w:val="00B46005"/>
    <w:rsid w:val="00B55C69"/>
    <w:rsid w:val="00B6088C"/>
    <w:rsid w:val="00B64136"/>
    <w:rsid w:val="00B642CE"/>
    <w:rsid w:val="00B809FE"/>
    <w:rsid w:val="00B84251"/>
    <w:rsid w:val="00B843C3"/>
    <w:rsid w:val="00B9250D"/>
    <w:rsid w:val="00B96053"/>
    <w:rsid w:val="00B964D7"/>
    <w:rsid w:val="00BA525F"/>
    <w:rsid w:val="00BA69D9"/>
    <w:rsid w:val="00BB001C"/>
    <w:rsid w:val="00BB056C"/>
    <w:rsid w:val="00BB06F2"/>
    <w:rsid w:val="00BB3588"/>
    <w:rsid w:val="00BB3E14"/>
    <w:rsid w:val="00BB4541"/>
    <w:rsid w:val="00BB7DA6"/>
    <w:rsid w:val="00BC08EC"/>
    <w:rsid w:val="00BC0F5A"/>
    <w:rsid w:val="00BD0BB4"/>
    <w:rsid w:val="00BD3944"/>
    <w:rsid w:val="00BD73EB"/>
    <w:rsid w:val="00BD7A27"/>
    <w:rsid w:val="00BE1DD6"/>
    <w:rsid w:val="00BE1E99"/>
    <w:rsid w:val="00BF06FB"/>
    <w:rsid w:val="00C01E20"/>
    <w:rsid w:val="00C0417B"/>
    <w:rsid w:val="00C10953"/>
    <w:rsid w:val="00C11A6F"/>
    <w:rsid w:val="00C23ABE"/>
    <w:rsid w:val="00C24929"/>
    <w:rsid w:val="00C25087"/>
    <w:rsid w:val="00C26027"/>
    <w:rsid w:val="00C26092"/>
    <w:rsid w:val="00C268F0"/>
    <w:rsid w:val="00C31870"/>
    <w:rsid w:val="00C334F7"/>
    <w:rsid w:val="00C35CBC"/>
    <w:rsid w:val="00C40087"/>
    <w:rsid w:val="00C50B40"/>
    <w:rsid w:val="00C54804"/>
    <w:rsid w:val="00C54BC2"/>
    <w:rsid w:val="00C5665D"/>
    <w:rsid w:val="00C57D88"/>
    <w:rsid w:val="00C617E7"/>
    <w:rsid w:val="00C6665A"/>
    <w:rsid w:val="00C741C5"/>
    <w:rsid w:val="00C76649"/>
    <w:rsid w:val="00C76B61"/>
    <w:rsid w:val="00C77194"/>
    <w:rsid w:val="00C820DE"/>
    <w:rsid w:val="00C84FE8"/>
    <w:rsid w:val="00C860CD"/>
    <w:rsid w:val="00C8702D"/>
    <w:rsid w:val="00C93FFE"/>
    <w:rsid w:val="00C9482B"/>
    <w:rsid w:val="00C9567A"/>
    <w:rsid w:val="00C97216"/>
    <w:rsid w:val="00C9733C"/>
    <w:rsid w:val="00CA0729"/>
    <w:rsid w:val="00CA2831"/>
    <w:rsid w:val="00CA5672"/>
    <w:rsid w:val="00CA77D2"/>
    <w:rsid w:val="00CB0F9D"/>
    <w:rsid w:val="00CB5D01"/>
    <w:rsid w:val="00CB7EBE"/>
    <w:rsid w:val="00CC3798"/>
    <w:rsid w:val="00CC775A"/>
    <w:rsid w:val="00CD6FA4"/>
    <w:rsid w:val="00CE0539"/>
    <w:rsid w:val="00CE2833"/>
    <w:rsid w:val="00CE6473"/>
    <w:rsid w:val="00CE7877"/>
    <w:rsid w:val="00CF6017"/>
    <w:rsid w:val="00CF78D9"/>
    <w:rsid w:val="00CF7A4A"/>
    <w:rsid w:val="00D006A4"/>
    <w:rsid w:val="00D0162A"/>
    <w:rsid w:val="00D04F7F"/>
    <w:rsid w:val="00D13CCE"/>
    <w:rsid w:val="00D146F9"/>
    <w:rsid w:val="00D17D87"/>
    <w:rsid w:val="00D23C90"/>
    <w:rsid w:val="00D319F7"/>
    <w:rsid w:val="00D33B80"/>
    <w:rsid w:val="00D33D92"/>
    <w:rsid w:val="00D3427D"/>
    <w:rsid w:val="00D42309"/>
    <w:rsid w:val="00D43CC9"/>
    <w:rsid w:val="00D451F1"/>
    <w:rsid w:val="00D454D6"/>
    <w:rsid w:val="00D51022"/>
    <w:rsid w:val="00D522B4"/>
    <w:rsid w:val="00D522FF"/>
    <w:rsid w:val="00D529F0"/>
    <w:rsid w:val="00D64DF6"/>
    <w:rsid w:val="00D6696B"/>
    <w:rsid w:val="00D81028"/>
    <w:rsid w:val="00D83E88"/>
    <w:rsid w:val="00D866EF"/>
    <w:rsid w:val="00D90641"/>
    <w:rsid w:val="00D92023"/>
    <w:rsid w:val="00D92B8C"/>
    <w:rsid w:val="00D94CAB"/>
    <w:rsid w:val="00D962AE"/>
    <w:rsid w:val="00DA565E"/>
    <w:rsid w:val="00DA7B8C"/>
    <w:rsid w:val="00DB24D9"/>
    <w:rsid w:val="00DB43B1"/>
    <w:rsid w:val="00DC190C"/>
    <w:rsid w:val="00DC42E5"/>
    <w:rsid w:val="00DC4BAE"/>
    <w:rsid w:val="00DC5386"/>
    <w:rsid w:val="00DD1A61"/>
    <w:rsid w:val="00DD33FC"/>
    <w:rsid w:val="00DD3DAD"/>
    <w:rsid w:val="00DD71F1"/>
    <w:rsid w:val="00DD7C3C"/>
    <w:rsid w:val="00DE65B4"/>
    <w:rsid w:val="00DE6E2F"/>
    <w:rsid w:val="00DE7250"/>
    <w:rsid w:val="00DF3EEB"/>
    <w:rsid w:val="00DF4FC1"/>
    <w:rsid w:val="00E0187B"/>
    <w:rsid w:val="00E045BF"/>
    <w:rsid w:val="00E060B4"/>
    <w:rsid w:val="00E120E4"/>
    <w:rsid w:val="00E13338"/>
    <w:rsid w:val="00E15D7A"/>
    <w:rsid w:val="00E16D70"/>
    <w:rsid w:val="00E20390"/>
    <w:rsid w:val="00E22E62"/>
    <w:rsid w:val="00E4392E"/>
    <w:rsid w:val="00E468D3"/>
    <w:rsid w:val="00E52A9D"/>
    <w:rsid w:val="00E6640F"/>
    <w:rsid w:val="00E66779"/>
    <w:rsid w:val="00E70D15"/>
    <w:rsid w:val="00E80B4F"/>
    <w:rsid w:val="00E86DE7"/>
    <w:rsid w:val="00E91B78"/>
    <w:rsid w:val="00E92359"/>
    <w:rsid w:val="00E92EFD"/>
    <w:rsid w:val="00E945CE"/>
    <w:rsid w:val="00E974A0"/>
    <w:rsid w:val="00EB6F3B"/>
    <w:rsid w:val="00EB7E40"/>
    <w:rsid w:val="00EC05FC"/>
    <w:rsid w:val="00EC0DC7"/>
    <w:rsid w:val="00EC12DB"/>
    <w:rsid w:val="00EC21F1"/>
    <w:rsid w:val="00EC4D2A"/>
    <w:rsid w:val="00EC6695"/>
    <w:rsid w:val="00EE00BB"/>
    <w:rsid w:val="00EE0A9E"/>
    <w:rsid w:val="00EE7BFC"/>
    <w:rsid w:val="00EF34C5"/>
    <w:rsid w:val="00EF3ECB"/>
    <w:rsid w:val="00EF6AA3"/>
    <w:rsid w:val="00F0060F"/>
    <w:rsid w:val="00F05753"/>
    <w:rsid w:val="00F06A2A"/>
    <w:rsid w:val="00F15C4A"/>
    <w:rsid w:val="00F24A6D"/>
    <w:rsid w:val="00F2658A"/>
    <w:rsid w:val="00F2702C"/>
    <w:rsid w:val="00F30A19"/>
    <w:rsid w:val="00F4124B"/>
    <w:rsid w:val="00F436EE"/>
    <w:rsid w:val="00F43878"/>
    <w:rsid w:val="00F4430C"/>
    <w:rsid w:val="00F47261"/>
    <w:rsid w:val="00F523F9"/>
    <w:rsid w:val="00F53ACF"/>
    <w:rsid w:val="00F546F3"/>
    <w:rsid w:val="00F63C49"/>
    <w:rsid w:val="00F63D0B"/>
    <w:rsid w:val="00F66287"/>
    <w:rsid w:val="00F71582"/>
    <w:rsid w:val="00F77558"/>
    <w:rsid w:val="00F8339B"/>
    <w:rsid w:val="00F83A9F"/>
    <w:rsid w:val="00F83EE6"/>
    <w:rsid w:val="00F85299"/>
    <w:rsid w:val="00F8675F"/>
    <w:rsid w:val="00F8779B"/>
    <w:rsid w:val="00F9607E"/>
    <w:rsid w:val="00F96547"/>
    <w:rsid w:val="00FA2C4B"/>
    <w:rsid w:val="00FA3227"/>
    <w:rsid w:val="00FA613C"/>
    <w:rsid w:val="00FB3B6F"/>
    <w:rsid w:val="00FB40C9"/>
    <w:rsid w:val="00FC2A1A"/>
    <w:rsid w:val="00FC73C9"/>
    <w:rsid w:val="00FD5FAD"/>
    <w:rsid w:val="00FE2A0E"/>
    <w:rsid w:val="00FE495A"/>
    <w:rsid w:val="00FE6DD0"/>
    <w:rsid w:val="00FF10A4"/>
    <w:rsid w:val="00FF22DF"/>
    <w:rsid w:val="00FF4E76"/>
    <w:rsid w:val="00FF5890"/>
    <w:rsid w:val="00FF5D22"/>
    <w:rsid w:val="00FF61B2"/>
    <w:rsid w:val="00FF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A4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2A4D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73EB"/>
    <w:rPr>
      <w:rFonts w:ascii="Cambria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892A4D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BD73EB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892A4D"/>
    <w:pPr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D73EB"/>
    <w:rPr>
      <w:rFonts w:ascii="Cambria" w:hAnsi="Cambria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892A4D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D73EB"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892A4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D73EB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892A4D"/>
    <w:rPr>
      <w:rFonts w:cs="Times New Roman"/>
      <w:vertAlign w:val="superscript"/>
    </w:rPr>
  </w:style>
  <w:style w:type="paragraph" w:styleId="BodyText2">
    <w:name w:val="Body Text 2"/>
    <w:basedOn w:val="Normal"/>
    <w:link w:val="BodyText2Char"/>
    <w:uiPriority w:val="99"/>
    <w:rsid w:val="00892A4D"/>
    <w:pPr>
      <w:tabs>
        <w:tab w:val="left" w:pos="5772"/>
      </w:tabs>
      <w:jc w:val="both"/>
    </w:pPr>
    <w:rPr>
      <w:rFonts w:ascii="Arial" w:hAnsi="Arial" w:cs="Arial"/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D73EB"/>
    <w:rPr>
      <w:rFonts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892A4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D73E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892A4D"/>
    <w:pPr>
      <w:ind w:left="120"/>
    </w:pPr>
    <w:rPr>
      <w:rFonts w:ascii="Arial Unicode MS" w:hAnsi="Arial Unicode MS"/>
      <w:szCs w:val="20"/>
    </w:rPr>
  </w:style>
  <w:style w:type="paragraph" w:styleId="BodyText3">
    <w:name w:val="Body Text 3"/>
    <w:basedOn w:val="Normal"/>
    <w:link w:val="BodyText3Char"/>
    <w:uiPriority w:val="99"/>
    <w:rsid w:val="00892A4D"/>
    <w:pPr>
      <w:spacing w:before="120"/>
      <w:jc w:val="both"/>
    </w:pPr>
    <w:rPr>
      <w:rFonts w:ascii="Arial" w:hAnsi="Arial"/>
      <w:color w:val="000000"/>
      <w:sz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D73EB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92A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73EB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92A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27C08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892A4D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92A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73EB"/>
    <w:rPr>
      <w:rFonts w:cs="Times New Roman"/>
      <w:sz w:val="2"/>
    </w:rPr>
  </w:style>
  <w:style w:type="paragraph" w:styleId="DocumentMap">
    <w:name w:val="Document Map"/>
    <w:basedOn w:val="Normal"/>
    <w:link w:val="DocumentMapChar"/>
    <w:uiPriority w:val="99"/>
    <w:semiHidden/>
    <w:rsid w:val="00892A4D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D73EB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A25BAC"/>
    <w:rPr>
      <w:rFonts w:cs="Times New Roman"/>
      <w:color w:val="0000FF"/>
      <w:u w:val="single"/>
    </w:rPr>
  </w:style>
  <w:style w:type="paragraph" w:customStyle="1" w:styleId="1wypunktowanie">
    <w:name w:val="1 wypunktowanie"/>
    <w:basedOn w:val="Normal"/>
    <w:uiPriority w:val="99"/>
    <w:rsid w:val="001F124C"/>
    <w:pPr>
      <w:numPr>
        <w:ilvl w:val="1"/>
        <w:numId w:val="1"/>
      </w:numPr>
    </w:pPr>
  </w:style>
  <w:style w:type="table" w:styleId="TableGrid">
    <w:name w:val="Table Grid"/>
    <w:basedOn w:val="TableNormal"/>
    <w:uiPriority w:val="99"/>
    <w:rsid w:val="00AB372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yt">
    <w:name w:val="tyt"/>
    <w:basedOn w:val="Normal"/>
    <w:uiPriority w:val="99"/>
    <w:rsid w:val="00296152"/>
    <w:pPr>
      <w:keepNext/>
      <w:spacing w:before="60" w:after="60"/>
      <w:jc w:val="center"/>
    </w:pPr>
    <w:rPr>
      <w:b/>
      <w:bCs/>
    </w:rPr>
  </w:style>
  <w:style w:type="character" w:customStyle="1" w:styleId="Teksttreci2">
    <w:name w:val="Tekst treści (2)_"/>
    <w:link w:val="Teksttreci20"/>
    <w:uiPriority w:val="99"/>
    <w:locked/>
    <w:rsid w:val="00B32552"/>
    <w:rPr>
      <w:shd w:val="clear" w:color="auto" w:fill="FFFFFF"/>
    </w:rPr>
  </w:style>
  <w:style w:type="paragraph" w:customStyle="1" w:styleId="Teksttreci20">
    <w:name w:val="Tekst treści (2)"/>
    <w:basedOn w:val="Normal"/>
    <w:link w:val="Teksttreci2"/>
    <w:uiPriority w:val="99"/>
    <w:rsid w:val="00B32552"/>
    <w:pPr>
      <w:widowControl w:val="0"/>
      <w:shd w:val="clear" w:color="auto" w:fill="FFFFFF"/>
      <w:spacing w:after="420" w:line="240" w:lineRule="atLeast"/>
      <w:ind w:hanging="740"/>
    </w:pPr>
    <w:rPr>
      <w:sz w:val="20"/>
      <w:szCs w:val="20"/>
      <w:shd w:val="clear" w:color="auto" w:fill="FFFFFF"/>
    </w:rPr>
  </w:style>
  <w:style w:type="paragraph" w:styleId="EndnoteText">
    <w:name w:val="endnote text"/>
    <w:basedOn w:val="Normal"/>
    <w:link w:val="EndnoteTextChar"/>
    <w:uiPriority w:val="99"/>
    <w:rsid w:val="0005600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05600D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05600D"/>
    <w:rPr>
      <w:rFonts w:cs="Times New Roman"/>
      <w:vertAlign w:val="superscript"/>
    </w:rPr>
  </w:style>
  <w:style w:type="paragraph" w:styleId="BodyTextIndent">
    <w:name w:val="Body Text Indent"/>
    <w:basedOn w:val="Normal"/>
    <w:link w:val="BodyTextIndentChar"/>
    <w:uiPriority w:val="99"/>
    <w:rsid w:val="008540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540B2"/>
    <w:rPr>
      <w:rFonts w:cs="Times New Roman"/>
      <w:sz w:val="24"/>
      <w:szCs w:val="24"/>
    </w:rPr>
  </w:style>
  <w:style w:type="character" w:customStyle="1" w:styleId="highlight">
    <w:name w:val="highlight"/>
    <w:basedOn w:val="DefaultParagraphFont"/>
    <w:uiPriority w:val="99"/>
    <w:rsid w:val="00D146F9"/>
    <w:rPr>
      <w:rFonts w:cs="Times New Roman"/>
    </w:rPr>
  </w:style>
  <w:style w:type="paragraph" w:styleId="ListParagraph">
    <w:name w:val="List Paragraph"/>
    <w:basedOn w:val="Normal"/>
    <w:uiPriority w:val="99"/>
    <w:qFormat/>
    <w:rsid w:val="009F2BA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3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82">
              <w:marLeft w:val="51"/>
              <w:marRight w:val="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31576">
                                  <w:marLeft w:val="8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3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3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79"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85"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351</TotalTime>
  <Pages>13</Pages>
  <Words>5324</Words>
  <Characters>-32766</Characters>
  <Application>Microsoft Office Outlook</Application>
  <DocSecurity>0</DocSecurity>
  <Lines>0</Lines>
  <Paragraphs>0</Paragraphs>
  <ScaleCrop>false</ScaleCrop>
  <Company>ZWiK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LXVI/601/06 z 30.05.2006 r.</dc:title>
  <dc:subject>w sprawie Regulaminu dostarczania wody i odprowadzania ścieków.</dc:subject>
  <dc:creator>Urząd Miasta</dc:creator>
  <cp:keywords/>
  <dc:description/>
  <cp:lastModifiedBy>Pracownik1</cp:lastModifiedBy>
  <cp:revision>26</cp:revision>
  <cp:lastPrinted>2015-09-15T13:26:00Z</cp:lastPrinted>
  <dcterms:created xsi:type="dcterms:W3CDTF">2015-09-08T13:24:00Z</dcterms:created>
  <dcterms:modified xsi:type="dcterms:W3CDTF">2015-09-16T09:45:00Z</dcterms:modified>
  <cp:category>Regulamin</cp:category>
</cp:coreProperties>
</file>